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8528A8" w14:textId="77777777" w:rsidR="00857827" w:rsidRDefault="00857827" w:rsidP="00857827">
      <w:pPr>
        <w:pStyle w:val="Bilag"/>
        <w:rPr>
          <w:sz w:val="28"/>
          <w:szCs w:val="28"/>
        </w:rPr>
      </w:pPr>
      <w:bookmarkStart w:id="0" w:name="_GoBack"/>
      <w:bookmarkEnd w:id="0"/>
    </w:p>
    <w:p w14:paraId="5D7573F8" w14:textId="77777777" w:rsidR="00857827" w:rsidRDefault="00857827" w:rsidP="00857827">
      <w:pPr>
        <w:pStyle w:val="Bilag"/>
        <w:rPr>
          <w:sz w:val="28"/>
          <w:szCs w:val="28"/>
        </w:rPr>
      </w:pPr>
    </w:p>
    <w:p w14:paraId="7DEEE11C" w14:textId="77777777" w:rsidR="00857827" w:rsidRDefault="00857827" w:rsidP="00857827">
      <w:pPr>
        <w:pStyle w:val="Bilag"/>
        <w:rPr>
          <w:sz w:val="28"/>
          <w:szCs w:val="28"/>
        </w:rPr>
      </w:pPr>
    </w:p>
    <w:p w14:paraId="503EDE37" w14:textId="77777777" w:rsidR="00857827" w:rsidRDefault="00857827" w:rsidP="00857827">
      <w:pPr>
        <w:pStyle w:val="Bilag"/>
        <w:rPr>
          <w:sz w:val="28"/>
          <w:szCs w:val="28"/>
        </w:rPr>
      </w:pPr>
    </w:p>
    <w:p w14:paraId="16DFC551" w14:textId="77777777" w:rsidR="00857827" w:rsidRPr="007D358C" w:rsidRDefault="00857827" w:rsidP="00857827">
      <w:pPr>
        <w:pStyle w:val="Bilag"/>
        <w:jc w:val="center"/>
        <w:rPr>
          <w:sz w:val="28"/>
          <w:szCs w:val="28"/>
        </w:rPr>
      </w:pPr>
      <w:r>
        <w:rPr>
          <w:sz w:val="28"/>
          <w:szCs w:val="28"/>
        </w:rPr>
        <w:t>VANDLEDNINGER</w:t>
      </w:r>
    </w:p>
    <w:p w14:paraId="21A16608" w14:textId="77777777" w:rsidR="00857827" w:rsidRDefault="00857827" w:rsidP="00857827">
      <w:pPr>
        <w:spacing w:after="160" w:line="259" w:lineRule="auto"/>
        <w:jc w:val="center"/>
        <w:rPr>
          <w:b/>
          <w:szCs w:val="28"/>
        </w:rPr>
      </w:pPr>
    </w:p>
    <w:p w14:paraId="47D3FDD3" w14:textId="77777777" w:rsidR="00857827" w:rsidRDefault="00857827" w:rsidP="00857827">
      <w:pPr>
        <w:spacing w:after="160" w:line="259" w:lineRule="auto"/>
        <w:jc w:val="center"/>
        <w:rPr>
          <w:b/>
          <w:szCs w:val="28"/>
        </w:rPr>
      </w:pPr>
      <w:r>
        <w:rPr>
          <w:b/>
          <w:szCs w:val="28"/>
        </w:rPr>
        <w:t xml:space="preserve">BILAG 1 </w:t>
      </w:r>
    </w:p>
    <w:tbl>
      <w:tblPr>
        <w:tblStyle w:val="Tabel-Gitter"/>
        <w:tblpPr w:leftFromText="141" w:rightFromText="141" w:vertAnchor="text" w:tblpY="5068"/>
        <w:tblW w:w="0" w:type="auto"/>
        <w:tblLook w:val="04A0" w:firstRow="1" w:lastRow="0" w:firstColumn="1" w:lastColumn="0" w:noHBand="0" w:noVBand="1"/>
      </w:tblPr>
      <w:tblGrid>
        <w:gridCol w:w="1081"/>
        <w:gridCol w:w="2107"/>
        <w:gridCol w:w="6441"/>
      </w:tblGrid>
      <w:tr w:rsidR="00DB1CE4" w:rsidRPr="00DB1CE4" w14:paraId="17D29E05" w14:textId="77777777" w:rsidTr="00DB1CE4">
        <w:tc>
          <w:tcPr>
            <w:tcW w:w="1096" w:type="dxa"/>
            <w:vAlign w:val="bottom"/>
          </w:tcPr>
          <w:p w14:paraId="368DCABC" w14:textId="77777777" w:rsidR="00DB1CE4" w:rsidRPr="00DB1CE4" w:rsidRDefault="00DB1CE4" w:rsidP="00DB1CE4">
            <w:pPr>
              <w:rPr>
                <w:b/>
                <w:sz w:val="22"/>
              </w:rPr>
            </w:pPr>
            <w:r w:rsidRPr="00DB1CE4">
              <w:rPr>
                <w:b/>
                <w:sz w:val="22"/>
              </w:rPr>
              <w:t>Rev.</w:t>
            </w:r>
          </w:p>
        </w:tc>
        <w:tc>
          <w:tcPr>
            <w:tcW w:w="2122" w:type="dxa"/>
            <w:vAlign w:val="bottom"/>
          </w:tcPr>
          <w:p w14:paraId="78A77146" w14:textId="77777777" w:rsidR="00DB1CE4" w:rsidRPr="00DB1CE4" w:rsidRDefault="00DB1CE4" w:rsidP="00DB1CE4">
            <w:pPr>
              <w:rPr>
                <w:b/>
                <w:sz w:val="22"/>
              </w:rPr>
            </w:pPr>
            <w:r w:rsidRPr="00DB1CE4">
              <w:rPr>
                <w:b/>
                <w:sz w:val="22"/>
              </w:rPr>
              <w:t>Revisionsdato</w:t>
            </w:r>
          </w:p>
        </w:tc>
        <w:tc>
          <w:tcPr>
            <w:tcW w:w="6637" w:type="dxa"/>
            <w:vAlign w:val="bottom"/>
          </w:tcPr>
          <w:p w14:paraId="4AB1889C" w14:textId="77777777" w:rsidR="00DB1CE4" w:rsidRPr="00DB1CE4" w:rsidRDefault="00DB1CE4" w:rsidP="00DB1CE4">
            <w:pPr>
              <w:rPr>
                <w:b/>
                <w:sz w:val="22"/>
              </w:rPr>
            </w:pPr>
            <w:r w:rsidRPr="00DB1CE4">
              <w:rPr>
                <w:b/>
                <w:sz w:val="22"/>
              </w:rPr>
              <w:t>Emne (ændring)</w:t>
            </w:r>
          </w:p>
        </w:tc>
      </w:tr>
      <w:tr w:rsidR="00DB1CE4" w:rsidRPr="00DB1CE4" w14:paraId="1EDB3683" w14:textId="77777777" w:rsidTr="00DB1CE4">
        <w:tc>
          <w:tcPr>
            <w:tcW w:w="1096" w:type="dxa"/>
            <w:vAlign w:val="bottom"/>
          </w:tcPr>
          <w:p w14:paraId="0604D506" w14:textId="77777777" w:rsidR="00DB1CE4" w:rsidRPr="00DB1CE4" w:rsidRDefault="00DB1CE4" w:rsidP="00DB1CE4">
            <w:pPr>
              <w:rPr>
                <w:sz w:val="22"/>
              </w:rPr>
            </w:pPr>
            <w:r w:rsidRPr="00DB1CE4">
              <w:rPr>
                <w:sz w:val="22"/>
              </w:rPr>
              <w:t>0</w:t>
            </w:r>
          </w:p>
        </w:tc>
        <w:tc>
          <w:tcPr>
            <w:tcW w:w="2122" w:type="dxa"/>
            <w:vAlign w:val="bottom"/>
          </w:tcPr>
          <w:p w14:paraId="026D0B4B" w14:textId="7C530E7C" w:rsidR="00DB1CE4" w:rsidRPr="00DB1CE4" w:rsidRDefault="00D046E5" w:rsidP="00D046E5">
            <w:pPr>
              <w:rPr>
                <w:sz w:val="22"/>
              </w:rPr>
            </w:pPr>
            <w:r>
              <w:rPr>
                <w:sz w:val="22"/>
              </w:rPr>
              <w:t>26</w:t>
            </w:r>
            <w:r w:rsidR="00DB1CE4" w:rsidRPr="00DB1CE4">
              <w:rPr>
                <w:sz w:val="22"/>
              </w:rPr>
              <w:t>.</w:t>
            </w:r>
            <w:r>
              <w:rPr>
                <w:sz w:val="22"/>
              </w:rPr>
              <w:t>01</w:t>
            </w:r>
            <w:r w:rsidR="00DB1CE4" w:rsidRPr="00DB1CE4">
              <w:rPr>
                <w:sz w:val="22"/>
              </w:rPr>
              <w:t>.</w:t>
            </w:r>
            <w:r>
              <w:rPr>
                <w:sz w:val="22"/>
              </w:rPr>
              <w:t>2018</w:t>
            </w:r>
          </w:p>
        </w:tc>
        <w:tc>
          <w:tcPr>
            <w:tcW w:w="6637" w:type="dxa"/>
            <w:vAlign w:val="bottom"/>
          </w:tcPr>
          <w:p w14:paraId="2C56F3FF" w14:textId="77777777" w:rsidR="00DB1CE4" w:rsidRPr="00DB1CE4" w:rsidRDefault="00DB1CE4" w:rsidP="00DB1CE4">
            <w:pPr>
              <w:rPr>
                <w:sz w:val="22"/>
              </w:rPr>
            </w:pPr>
            <w:r w:rsidRPr="00DB1CE4">
              <w:rPr>
                <w:sz w:val="22"/>
              </w:rPr>
              <w:t>Første udgivelse</w:t>
            </w:r>
          </w:p>
        </w:tc>
      </w:tr>
      <w:tr w:rsidR="00DB1CE4" w:rsidRPr="00DB1CE4" w14:paraId="3DEAD331" w14:textId="77777777" w:rsidTr="00DB1CE4">
        <w:tc>
          <w:tcPr>
            <w:tcW w:w="1096" w:type="dxa"/>
            <w:vAlign w:val="bottom"/>
          </w:tcPr>
          <w:p w14:paraId="5AC704E6" w14:textId="77777777" w:rsidR="00DB1CE4" w:rsidRPr="00DB1CE4" w:rsidRDefault="00DB1CE4" w:rsidP="00DB1CE4">
            <w:pPr>
              <w:rPr>
                <w:sz w:val="22"/>
              </w:rPr>
            </w:pPr>
          </w:p>
        </w:tc>
        <w:tc>
          <w:tcPr>
            <w:tcW w:w="2122" w:type="dxa"/>
            <w:vAlign w:val="bottom"/>
          </w:tcPr>
          <w:p w14:paraId="2013C612" w14:textId="77777777" w:rsidR="00DB1CE4" w:rsidRPr="00DB1CE4" w:rsidRDefault="00DB1CE4" w:rsidP="00DB1CE4">
            <w:pPr>
              <w:rPr>
                <w:sz w:val="22"/>
              </w:rPr>
            </w:pPr>
          </w:p>
        </w:tc>
        <w:tc>
          <w:tcPr>
            <w:tcW w:w="6637" w:type="dxa"/>
            <w:vAlign w:val="bottom"/>
          </w:tcPr>
          <w:p w14:paraId="31A26433" w14:textId="77777777" w:rsidR="00DB1CE4" w:rsidRPr="00DB1CE4" w:rsidRDefault="00DB1CE4" w:rsidP="00DB1CE4">
            <w:pPr>
              <w:rPr>
                <w:sz w:val="22"/>
              </w:rPr>
            </w:pPr>
          </w:p>
        </w:tc>
      </w:tr>
    </w:tbl>
    <w:p w14:paraId="2ABD54FB" w14:textId="77777777" w:rsidR="00857827" w:rsidRDefault="00857827" w:rsidP="00857827">
      <w:pPr>
        <w:spacing w:after="360"/>
        <w:jc w:val="center"/>
      </w:pPr>
      <w:r>
        <w:rPr>
          <w:b/>
          <w:szCs w:val="28"/>
        </w:rPr>
        <w:br/>
      </w:r>
      <w:r w:rsidRPr="008B4A87">
        <w:rPr>
          <w:b/>
          <w:szCs w:val="28"/>
        </w:rPr>
        <w:t>V</w:t>
      </w:r>
      <w:r>
        <w:rPr>
          <w:b/>
          <w:szCs w:val="28"/>
        </w:rPr>
        <w:t>ARSLINGSSEDDEL OG INFORMATIONSSEDDEL</w:t>
      </w:r>
    </w:p>
    <w:p w14:paraId="5F178F5F" w14:textId="77777777" w:rsidR="00862022" w:rsidRDefault="00857827" w:rsidP="00862022">
      <w:pPr>
        <w:spacing w:after="360"/>
      </w:pPr>
      <w:r>
        <w:br w:type="page"/>
      </w:r>
    </w:p>
    <w:p w14:paraId="4EE813D2" w14:textId="7CD5D613" w:rsidR="00862022" w:rsidRDefault="00862022" w:rsidP="00862022">
      <w:pPr>
        <w:spacing w:after="360"/>
        <w:jc w:val="right"/>
      </w:pPr>
      <w:r>
        <w:rPr>
          <w:sz w:val="22"/>
        </w:rPr>
        <w:lastRenderedPageBreak/>
        <w:fldChar w:fldCharType="begin"/>
      </w:r>
      <w:r>
        <w:rPr>
          <w:sz w:val="22"/>
        </w:rPr>
        <w:instrText xml:space="preserve"> TIME \@ "dd.MM.yyyy" </w:instrText>
      </w:r>
      <w:r>
        <w:rPr>
          <w:sz w:val="22"/>
        </w:rPr>
        <w:fldChar w:fldCharType="separate"/>
      </w:r>
      <w:r w:rsidR="00FD66DF">
        <w:rPr>
          <w:noProof/>
          <w:sz w:val="22"/>
        </w:rPr>
        <w:t>29.01.2018</w:t>
      </w:r>
      <w:r>
        <w:rPr>
          <w:sz w:val="22"/>
        </w:rPr>
        <w:fldChar w:fldCharType="end"/>
      </w:r>
    </w:p>
    <w:p w14:paraId="15B0E518" w14:textId="74AA9376" w:rsidR="00862022" w:rsidRPr="00B04645" w:rsidRDefault="00862022" w:rsidP="00862022">
      <w:pPr>
        <w:spacing w:after="360"/>
        <w:rPr>
          <w:b/>
        </w:rPr>
      </w:pPr>
      <w:r w:rsidRPr="00B04645">
        <w:rPr>
          <w:b/>
          <w:sz w:val="32"/>
          <w:szCs w:val="32"/>
        </w:rPr>
        <w:t xml:space="preserve">Vi graver for det bæredygtige drikkevand </w:t>
      </w:r>
    </w:p>
    <w:p w14:paraId="3E518164" w14:textId="77777777" w:rsidR="00862022" w:rsidRPr="00E84995" w:rsidRDefault="00FD66DF" w:rsidP="00862022">
      <w:pPr>
        <w:rPr>
          <w:sz w:val="20"/>
          <w:szCs w:val="20"/>
        </w:rPr>
      </w:pPr>
      <w:sdt>
        <w:sdtPr>
          <w:rPr>
            <w:sz w:val="20"/>
            <w:szCs w:val="20"/>
          </w:rPr>
          <w:alias w:val="Placering"/>
          <w:tag w:val="Placering"/>
          <w:id w:val="223873546"/>
          <w:placeholder>
            <w:docPart w:val="385E75D2C8154035A4295507FB6A73BE"/>
          </w:placeholder>
          <w:showingPlcHdr/>
          <w:text/>
        </w:sdtPr>
        <w:sdtEndPr/>
        <w:sdtContent>
          <w:r w:rsidR="00862022" w:rsidRPr="00E84995">
            <w:rPr>
              <w:rStyle w:val="Pladsholdertekst"/>
              <w:sz w:val="20"/>
              <w:szCs w:val="20"/>
            </w:rPr>
            <w:t>Indtast hvilket område/gade/husnumre, det drejer sig om</w:t>
          </w:r>
        </w:sdtContent>
      </w:sdt>
      <w:r w:rsidR="00862022" w:rsidRPr="00E84995">
        <w:rPr>
          <w:sz w:val="20"/>
          <w:szCs w:val="20"/>
        </w:rPr>
        <w:t xml:space="preserve"> er vi i gang med at </w:t>
      </w:r>
      <w:sdt>
        <w:sdtPr>
          <w:rPr>
            <w:sz w:val="20"/>
            <w:szCs w:val="20"/>
          </w:rPr>
          <w:alias w:val="Opgavebeskrivelse"/>
          <w:tag w:val="Opgavebeskrivelse"/>
          <w:id w:val="22445159"/>
          <w:placeholder>
            <w:docPart w:val="FFCDE1827F524C3C93202DFCD852091A"/>
          </w:placeholder>
          <w:showingPlcHdr/>
          <w:text/>
        </w:sdtPr>
        <w:sdtEndPr/>
        <w:sdtContent>
          <w:r w:rsidR="00862022" w:rsidRPr="00E84995">
            <w:rPr>
              <w:rStyle w:val="Pladsholdertekst"/>
              <w:sz w:val="20"/>
              <w:szCs w:val="20"/>
            </w:rPr>
            <w:t>Beskriv den opgave, I er i gang med</w:t>
          </w:r>
        </w:sdtContent>
      </w:sdt>
      <w:r w:rsidR="00862022" w:rsidRPr="00E84995">
        <w:rPr>
          <w:sz w:val="20"/>
          <w:szCs w:val="20"/>
        </w:rPr>
        <w:t xml:space="preserve">. Derfor graver vi i vejen, og det kan desværre medføre gener for beboere og trafikanter mens arbejdet står på. </w:t>
      </w:r>
    </w:p>
    <w:p w14:paraId="57DDB198" w14:textId="77777777" w:rsidR="00862022" w:rsidRPr="00E84995" w:rsidRDefault="00862022" w:rsidP="00862022">
      <w:pPr>
        <w:rPr>
          <w:sz w:val="20"/>
          <w:szCs w:val="20"/>
        </w:rPr>
      </w:pPr>
    </w:p>
    <w:p w14:paraId="6EF2ED02" w14:textId="77777777" w:rsidR="00862022" w:rsidRPr="00E84995" w:rsidRDefault="00862022" w:rsidP="00862022">
      <w:pPr>
        <w:rPr>
          <w:b/>
          <w:sz w:val="20"/>
          <w:szCs w:val="20"/>
        </w:rPr>
      </w:pPr>
      <w:r w:rsidRPr="00E84995">
        <w:rPr>
          <w:b/>
          <w:sz w:val="20"/>
          <w:szCs w:val="20"/>
        </w:rPr>
        <w:t>Hvornår graver vi?</w:t>
      </w:r>
    </w:p>
    <w:p w14:paraId="787B48EE" w14:textId="77777777" w:rsidR="00862022" w:rsidRPr="00E84995" w:rsidRDefault="00862022" w:rsidP="00862022">
      <w:pPr>
        <w:rPr>
          <w:sz w:val="20"/>
          <w:szCs w:val="20"/>
        </w:rPr>
      </w:pPr>
      <w:r w:rsidRPr="00E84995">
        <w:rPr>
          <w:sz w:val="20"/>
          <w:szCs w:val="20"/>
        </w:rPr>
        <w:t xml:space="preserve">Vi går i gang med arbejdet </w:t>
      </w:r>
      <w:sdt>
        <w:sdtPr>
          <w:rPr>
            <w:sz w:val="20"/>
            <w:szCs w:val="20"/>
          </w:rPr>
          <w:alias w:val="Forventet starttidspunkt"/>
          <w:tag w:val="ForventetStartTidspunkt"/>
          <w:id w:val="22445165"/>
          <w:placeholder>
            <w:docPart w:val="BCADAD9D9A1149EC83DB7B163E2EC33E"/>
          </w:placeholder>
          <w:showingPlcHdr/>
          <w:text/>
        </w:sdtPr>
        <w:sdtEndPr/>
        <w:sdtContent>
          <w:r w:rsidRPr="00E84995">
            <w:rPr>
              <w:rStyle w:val="Pladsholdertekst"/>
              <w:sz w:val="20"/>
              <w:szCs w:val="20"/>
            </w:rPr>
            <w:t>Angiv, hvornår I forventer at starte arbejdet</w:t>
          </w:r>
        </w:sdtContent>
      </w:sdt>
      <w:r w:rsidRPr="00E84995">
        <w:rPr>
          <w:sz w:val="20"/>
          <w:szCs w:val="20"/>
        </w:rPr>
        <w:t xml:space="preserve"> og forventer at være færdige </w:t>
      </w:r>
      <w:sdt>
        <w:sdtPr>
          <w:rPr>
            <w:sz w:val="20"/>
            <w:szCs w:val="20"/>
          </w:rPr>
          <w:alias w:val="Forventet sluttidspunkt"/>
          <w:tag w:val="ForventetSlutTidspunkt"/>
          <w:id w:val="22445163"/>
          <w:placeholder>
            <w:docPart w:val="A0C085F05E5946F68AEA94CE6DE7C276"/>
          </w:placeholder>
          <w:showingPlcHdr/>
          <w:text/>
        </w:sdtPr>
        <w:sdtEndPr/>
        <w:sdtContent>
          <w:r w:rsidRPr="00E84995">
            <w:rPr>
              <w:rStyle w:val="Pladsholdertekst"/>
              <w:sz w:val="20"/>
              <w:szCs w:val="20"/>
            </w:rPr>
            <w:t>Angiv, hvornår I forventer at være færdige</w:t>
          </w:r>
        </w:sdtContent>
      </w:sdt>
      <w:r w:rsidRPr="00E84995">
        <w:rPr>
          <w:sz w:val="20"/>
          <w:szCs w:val="20"/>
        </w:rPr>
        <w:t>. Som udgangspunkt arbejder vi mellem kl. 7.00 og kl. 18.00.</w:t>
      </w:r>
    </w:p>
    <w:p w14:paraId="2CA9BF2F" w14:textId="77777777" w:rsidR="00862022" w:rsidRPr="00E84995" w:rsidRDefault="00862022" w:rsidP="00862022">
      <w:pPr>
        <w:rPr>
          <w:sz w:val="20"/>
          <w:szCs w:val="20"/>
        </w:rPr>
      </w:pPr>
      <w:r w:rsidRPr="00E84995">
        <w:rPr>
          <w:sz w:val="20"/>
          <w:szCs w:val="20"/>
        </w:rPr>
        <w:br/>
        <w:t>I vil blive informeret, hvis der skulle opstå forsinkelser, fx på grund af arkæologiske fund eller andre uforudsigelige forhold i jorden.</w:t>
      </w:r>
    </w:p>
    <w:p w14:paraId="07183722" w14:textId="77777777" w:rsidR="00862022" w:rsidRPr="00E84995" w:rsidRDefault="00862022" w:rsidP="00862022">
      <w:pPr>
        <w:rPr>
          <w:sz w:val="20"/>
          <w:szCs w:val="20"/>
        </w:rPr>
      </w:pPr>
    </w:p>
    <w:p w14:paraId="4707CAA6" w14:textId="77777777" w:rsidR="00862022" w:rsidRPr="00E84995" w:rsidRDefault="00862022" w:rsidP="00862022">
      <w:pPr>
        <w:rPr>
          <w:b/>
          <w:sz w:val="20"/>
          <w:szCs w:val="20"/>
        </w:rPr>
      </w:pPr>
      <w:r w:rsidRPr="00E84995">
        <w:rPr>
          <w:b/>
          <w:sz w:val="20"/>
          <w:szCs w:val="20"/>
        </w:rPr>
        <w:t>Hvilke konsekvenser får det for jer?</w:t>
      </w:r>
    </w:p>
    <w:p w14:paraId="10F61E18" w14:textId="77777777" w:rsidR="00862022" w:rsidRPr="00E84995" w:rsidRDefault="00862022" w:rsidP="00862022">
      <w:pPr>
        <w:rPr>
          <w:sz w:val="20"/>
          <w:szCs w:val="20"/>
        </w:rPr>
      </w:pPr>
    </w:p>
    <w:p w14:paraId="4CED45C0" w14:textId="77777777" w:rsidR="00862022" w:rsidRPr="00E84995" w:rsidRDefault="00862022" w:rsidP="00862022">
      <w:pPr>
        <w:pStyle w:val="Listeafsnit"/>
        <w:keepLines/>
        <w:numPr>
          <w:ilvl w:val="0"/>
          <w:numId w:val="8"/>
        </w:numPr>
        <w:ind w:left="425" w:hanging="425"/>
        <w:rPr>
          <w:sz w:val="20"/>
          <w:szCs w:val="20"/>
        </w:rPr>
      </w:pPr>
      <w:r w:rsidRPr="00E84995">
        <w:rPr>
          <w:sz w:val="20"/>
          <w:szCs w:val="20"/>
        </w:rPr>
        <w:t>Vi forventer ikke, at vores arbejde får særlige konsekvenser for jer – ud over at I selvfølgelig vil kunne se og høre, at vi graver.</w:t>
      </w:r>
    </w:p>
    <w:p w14:paraId="4599B815" w14:textId="77777777" w:rsidR="00862022" w:rsidRPr="00E84995" w:rsidRDefault="00862022" w:rsidP="00862022">
      <w:pPr>
        <w:rPr>
          <w:sz w:val="20"/>
          <w:szCs w:val="20"/>
        </w:rPr>
      </w:pPr>
    </w:p>
    <w:p w14:paraId="3537D599" w14:textId="77777777" w:rsidR="00862022" w:rsidRPr="00E84995" w:rsidRDefault="00862022" w:rsidP="00862022">
      <w:pPr>
        <w:pStyle w:val="Listeafsnit"/>
        <w:keepLines/>
        <w:numPr>
          <w:ilvl w:val="0"/>
          <w:numId w:val="8"/>
        </w:numPr>
        <w:ind w:left="425" w:hanging="425"/>
        <w:rPr>
          <w:sz w:val="20"/>
          <w:szCs w:val="20"/>
        </w:rPr>
      </w:pPr>
      <w:r w:rsidRPr="00E84995">
        <w:rPr>
          <w:b/>
          <w:sz w:val="20"/>
          <w:szCs w:val="20"/>
        </w:rPr>
        <w:t>Arbejde uden for normal arbejdstid</w:t>
      </w:r>
      <w:r w:rsidRPr="00E84995">
        <w:rPr>
          <w:b/>
          <w:sz w:val="20"/>
          <w:szCs w:val="20"/>
        </w:rPr>
        <w:br/>
      </w:r>
      <w:r w:rsidRPr="00E84995">
        <w:rPr>
          <w:sz w:val="20"/>
          <w:szCs w:val="20"/>
        </w:rPr>
        <w:t xml:space="preserve">I samarbejde med </w:t>
      </w:r>
      <w:sdt>
        <w:sdtPr>
          <w:rPr>
            <w:sz w:val="20"/>
            <w:szCs w:val="20"/>
          </w:rPr>
          <w:alias w:val="Kommunenavn"/>
          <w:tag w:val="Kommunenavn"/>
          <w:id w:val="7164814"/>
          <w:placeholder>
            <w:docPart w:val="0A6AC73AFA7543CBAAAA74E379ADEA2C"/>
          </w:placeholder>
          <w:temporary/>
        </w:sdtPr>
        <w:sdtEndPr/>
        <w:sdtContent>
          <w:r w:rsidRPr="00E84995">
            <w:rPr>
              <w:sz w:val="20"/>
              <w:szCs w:val="20"/>
            </w:rPr>
            <w:t>XXX</w:t>
          </w:r>
        </w:sdtContent>
      </w:sdt>
      <w:r w:rsidRPr="00E84995">
        <w:rPr>
          <w:sz w:val="20"/>
          <w:szCs w:val="20"/>
        </w:rPr>
        <w:t xml:space="preserve"> Kommune er det blevet besluttet, at noget af arbejdet muligvis skal udføres i </w:t>
      </w:r>
      <w:sdt>
        <w:sdtPr>
          <w:rPr>
            <w:sz w:val="20"/>
            <w:szCs w:val="20"/>
          </w:rPr>
          <w:alias w:val="Arbejdstid"/>
          <w:tag w:val="Arbejdstid"/>
          <w:id w:val="223873432"/>
          <w:placeholder>
            <w:docPart w:val="D3487D7A62E94CB89272BFFF4640F6DD"/>
          </w:placeholder>
          <w:showingPlcHdr/>
          <w:comboBox>
            <w:listItem w:displayText="aften- og nattetimerne" w:value="aften- og nattetimerne"/>
            <w:listItem w:displayText="weekenden" w:value="weekenden"/>
          </w:comboBox>
        </w:sdtPr>
        <w:sdtEndPr/>
        <w:sdtContent>
          <w:r w:rsidRPr="00E84995">
            <w:rPr>
              <w:rStyle w:val="Pladsholdertekst"/>
              <w:sz w:val="20"/>
              <w:szCs w:val="20"/>
            </w:rPr>
            <w:t>Vælg fra listen</w:t>
          </w:r>
        </w:sdtContent>
      </w:sdt>
      <w:r w:rsidRPr="00E84995">
        <w:rPr>
          <w:sz w:val="20"/>
          <w:szCs w:val="20"/>
        </w:rPr>
        <w:t>. Via opslag vil I blive nærmere informeret.</w:t>
      </w:r>
    </w:p>
    <w:p w14:paraId="3A0A0B80" w14:textId="77777777" w:rsidR="00862022" w:rsidRPr="00E84995" w:rsidRDefault="00862022" w:rsidP="00862022">
      <w:pPr>
        <w:pStyle w:val="Listeafsnit"/>
        <w:keepLines/>
        <w:ind w:left="425"/>
        <w:rPr>
          <w:sz w:val="20"/>
          <w:szCs w:val="20"/>
        </w:rPr>
      </w:pPr>
    </w:p>
    <w:p w14:paraId="2E67FAD4" w14:textId="77777777" w:rsidR="00862022" w:rsidRPr="00E84995" w:rsidRDefault="00862022" w:rsidP="00862022">
      <w:pPr>
        <w:pStyle w:val="Listeafsnit"/>
        <w:keepLines/>
        <w:numPr>
          <w:ilvl w:val="0"/>
          <w:numId w:val="8"/>
        </w:numPr>
        <w:ind w:left="425" w:hanging="425"/>
        <w:rPr>
          <w:sz w:val="20"/>
          <w:szCs w:val="20"/>
        </w:rPr>
      </w:pPr>
      <w:r w:rsidRPr="00E84995">
        <w:rPr>
          <w:b/>
          <w:sz w:val="20"/>
          <w:szCs w:val="20"/>
        </w:rPr>
        <w:t>Kortvarig lukning for vandet</w:t>
      </w:r>
      <w:r w:rsidRPr="00E84995">
        <w:rPr>
          <w:b/>
          <w:sz w:val="20"/>
          <w:szCs w:val="20"/>
        </w:rPr>
        <w:br/>
      </w:r>
      <w:r w:rsidRPr="00E84995">
        <w:rPr>
          <w:sz w:val="20"/>
          <w:szCs w:val="20"/>
        </w:rPr>
        <w:t>Vi vil blive nødt til kortvarigt at lukke for vandet, men det skal vi nok forberede jer på, når vi ved, hvornår det bliver.</w:t>
      </w:r>
    </w:p>
    <w:p w14:paraId="660E5BDF" w14:textId="77777777" w:rsidR="00862022" w:rsidRPr="00E84995" w:rsidRDefault="00862022" w:rsidP="00862022">
      <w:pPr>
        <w:rPr>
          <w:sz w:val="20"/>
          <w:szCs w:val="20"/>
        </w:rPr>
      </w:pPr>
    </w:p>
    <w:p w14:paraId="4FE77771" w14:textId="77777777" w:rsidR="00862022" w:rsidRPr="00E84995" w:rsidRDefault="00862022" w:rsidP="00862022">
      <w:pPr>
        <w:pStyle w:val="Listeafsnit"/>
        <w:keepLines/>
        <w:numPr>
          <w:ilvl w:val="0"/>
          <w:numId w:val="8"/>
        </w:numPr>
        <w:ind w:left="425" w:hanging="425"/>
        <w:rPr>
          <w:sz w:val="20"/>
          <w:szCs w:val="20"/>
        </w:rPr>
      </w:pPr>
      <w:r w:rsidRPr="00E84995">
        <w:rPr>
          <w:b/>
          <w:sz w:val="20"/>
          <w:szCs w:val="20"/>
        </w:rPr>
        <w:t>Inddragelse af p-pladser og opsætning af arbejdsskure</w:t>
      </w:r>
      <w:r w:rsidRPr="00E84995">
        <w:rPr>
          <w:b/>
          <w:sz w:val="20"/>
          <w:szCs w:val="20"/>
        </w:rPr>
        <w:br/>
      </w:r>
      <w:r w:rsidRPr="00E84995">
        <w:rPr>
          <w:sz w:val="20"/>
          <w:szCs w:val="20"/>
        </w:rPr>
        <w:t xml:space="preserve">Mens vi graver, er vi desværre nødt til at inddrage parkeringspladserne ud for </w:t>
      </w:r>
      <w:sdt>
        <w:sdtPr>
          <w:rPr>
            <w:sz w:val="20"/>
            <w:szCs w:val="20"/>
          </w:rPr>
          <w:alias w:val="Placering"/>
          <w:tag w:val="Placering"/>
          <w:id w:val="223873558"/>
          <w:placeholder>
            <w:docPart w:val="2FA55D00D8A043EAA8B54D3527E6C04E"/>
          </w:placeholder>
          <w:showingPlcHdr/>
          <w:text/>
        </w:sdtPr>
        <w:sdtEndPr/>
        <w:sdtContent>
          <w:r w:rsidRPr="00E84995">
            <w:rPr>
              <w:rStyle w:val="Pladsholdertekst"/>
              <w:sz w:val="20"/>
              <w:szCs w:val="20"/>
            </w:rPr>
            <w:t>Indtast adresse og husnummer</w:t>
          </w:r>
        </w:sdtContent>
      </w:sdt>
      <w:r w:rsidRPr="00E84995">
        <w:rPr>
          <w:sz w:val="20"/>
          <w:szCs w:val="20"/>
        </w:rPr>
        <w:t xml:space="preserve">. </w:t>
      </w:r>
    </w:p>
    <w:p w14:paraId="7DDE066F" w14:textId="77777777" w:rsidR="00862022" w:rsidRPr="00E84995" w:rsidRDefault="00862022" w:rsidP="00862022">
      <w:pPr>
        <w:rPr>
          <w:sz w:val="20"/>
          <w:szCs w:val="20"/>
        </w:rPr>
      </w:pPr>
    </w:p>
    <w:p w14:paraId="49A9CF1A" w14:textId="77777777" w:rsidR="00862022" w:rsidRPr="00E84995" w:rsidRDefault="00862022" w:rsidP="00862022">
      <w:pPr>
        <w:pStyle w:val="Listeafsnit"/>
        <w:keepLines/>
        <w:numPr>
          <w:ilvl w:val="0"/>
          <w:numId w:val="8"/>
        </w:numPr>
        <w:ind w:left="425" w:hanging="425"/>
        <w:rPr>
          <w:sz w:val="20"/>
          <w:szCs w:val="20"/>
        </w:rPr>
      </w:pPr>
      <w:r w:rsidRPr="00E84995">
        <w:rPr>
          <w:b/>
          <w:sz w:val="20"/>
          <w:szCs w:val="20"/>
        </w:rPr>
        <w:t>Omlægning af trafik</w:t>
      </w:r>
      <w:r w:rsidRPr="00E84995">
        <w:rPr>
          <w:b/>
          <w:sz w:val="20"/>
          <w:szCs w:val="20"/>
        </w:rPr>
        <w:br/>
      </w:r>
      <w:r w:rsidRPr="00E84995">
        <w:rPr>
          <w:sz w:val="20"/>
          <w:szCs w:val="20"/>
        </w:rPr>
        <w:t xml:space="preserve">Arbejdet medfører, at </w:t>
      </w:r>
      <w:sdt>
        <w:sdtPr>
          <w:rPr>
            <w:sz w:val="20"/>
            <w:szCs w:val="20"/>
          </w:rPr>
          <w:alias w:val="Konsekvenser"/>
          <w:tag w:val="Konsekvenser"/>
          <w:id w:val="223873563"/>
          <w:placeholder>
            <w:docPart w:val="B44647681F1A4C5D9E169086164F7F82"/>
          </w:placeholder>
          <w:showingPlcHdr/>
          <w:text/>
        </w:sdtPr>
        <w:sdtEndPr/>
        <w:sdtContent>
          <w:r w:rsidRPr="00E84995">
            <w:rPr>
              <w:rStyle w:val="Pladsholdertekst"/>
              <w:sz w:val="20"/>
              <w:szCs w:val="20"/>
            </w:rPr>
            <w:t>Indtast konsekvenserne for trafikken, fx ensretning</w:t>
          </w:r>
        </w:sdtContent>
      </w:sdt>
      <w:r w:rsidRPr="00E84995">
        <w:rPr>
          <w:sz w:val="20"/>
          <w:szCs w:val="20"/>
        </w:rPr>
        <w:t xml:space="preserve">. Buslinje </w:t>
      </w:r>
      <w:sdt>
        <w:sdtPr>
          <w:rPr>
            <w:sz w:val="20"/>
            <w:szCs w:val="20"/>
          </w:rPr>
          <w:alias w:val="Buslinie"/>
          <w:tag w:val="Buslinie"/>
          <w:id w:val="223873566"/>
          <w:placeholder>
            <w:docPart w:val="5A30C523DC33483A9F61411F312A2549"/>
          </w:placeholder>
          <w:showingPlcHdr/>
          <w:text/>
        </w:sdtPr>
        <w:sdtEndPr/>
        <w:sdtContent>
          <w:r w:rsidRPr="00E84995">
            <w:rPr>
              <w:rStyle w:val="Pladsholdertekst"/>
              <w:sz w:val="20"/>
              <w:szCs w:val="20"/>
            </w:rPr>
            <w:t>Indtast hvilke buslinjer, der berøres</w:t>
          </w:r>
        </w:sdtContent>
      </w:sdt>
      <w:r w:rsidRPr="00E84995">
        <w:rPr>
          <w:sz w:val="20"/>
          <w:szCs w:val="20"/>
        </w:rPr>
        <w:t xml:space="preserve"> bliver omlagt til </w:t>
      </w:r>
      <w:sdt>
        <w:sdtPr>
          <w:rPr>
            <w:sz w:val="20"/>
            <w:szCs w:val="20"/>
          </w:rPr>
          <w:alias w:val="Omlagt til"/>
          <w:tag w:val="OmlagtTil"/>
          <w:id w:val="223873569"/>
          <w:placeholder>
            <w:docPart w:val="70710AB1A4FA4C179EA9AA8EC848804C"/>
          </w:placeholder>
          <w:showingPlcHdr/>
          <w:text/>
        </w:sdtPr>
        <w:sdtEndPr/>
        <w:sdtContent>
          <w:r w:rsidRPr="00E84995">
            <w:rPr>
              <w:rStyle w:val="Pladsholdertekst"/>
              <w:sz w:val="20"/>
              <w:szCs w:val="20"/>
            </w:rPr>
            <w:t>Indtast hvor busserne omlægges til</w:t>
          </w:r>
        </w:sdtContent>
      </w:sdt>
      <w:r w:rsidRPr="00E84995">
        <w:rPr>
          <w:sz w:val="20"/>
          <w:szCs w:val="20"/>
        </w:rPr>
        <w:t xml:space="preserve">. Se mere om busomlægningerne på www.moviatrafik.dk. Spørgsmål til trafikken, kontakt </w:t>
      </w:r>
      <w:sdt>
        <w:sdtPr>
          <w:rPr>
            <w:sz w:val="20"/>
            <w:szCs w:val="20"/>
          </w:rPr>
          <w:id w:val="168306968"/>
          <w:placeholder>
            <w:docPart w:val="65178D7145DD491D9677537BB479287F"/>
          </w:placeholder>
          <w:showingPlcHdr/>
          <w:text/>
        </w:sdtPr>
        <w:sdtEndPr/>
        <w:sdtContent>
          <w:r w:rsidRPr="00E84995">
            <w:rPr>
              <w:rStyle w:val="Pladsholdertekst"/>
              <w:sz w:val="20"/>
              <w:szCs w:val="20"/>
            </w:rPr>
            <w:t>Indtast navn</w:t>
          </w:r>
        </w:sdtContent>
      </w:sdt>
      <w:r w:rsidRPr="00E84995">
        <w:rPr>
          <w:sz w:val="20"/>
          <w:szCs w:val="20"/>
        </w:rPr>
        <w:t xml:space="preserve"> Kommune</w:t>
      </w:r>
    </w:p>
    <w:p w14:paraId="127AFF2D" w14:textId="77777777" w:rsidR="00862022" w:rsidRPr="00E84995" w:rsidRDefault="00862022" w:rsidP="00862022">
      <w:pPr>
        <w:rPr>
          <w:sz w:val="20"/>
          <w:szCs w:val="20"/>
        </w:rPr>
      </w:pPr>
    </w:p>
    <w:p w14:paraId="139C15F3" w14:textId="77777777" w:rsidR="00862022" w:rsidRPr="00E84995" w:rsidRDefault="00862022" w:rsidP="00862022">
      <w:pPr>
        <w:rPr>
          <w:sz w:val="20"/>
          <w:szCs w:val="20"/>
        </w:rPr>
      </w:pPr>
      <w:r w:rsidRPr="00E84995">
        <w:rPr>
          <w:sz w:val="20"/>
          <w:szCs w:val="20"/>
        </w:rPr>
        <w:t>Vi håber på forståelse for, at gravearbejdet er nødvendigt og med til at sikre det gode og rene drikkevand i fremtiden. Og vi gør selvfølgelig hvad vi kan, for at mindske generne.</w:t>
      </w:r>
    </w:p>
    <w:p w14:paraId="6602D262" w14:textId="77777777" w:rsidR="00862022" w:rsidRPr="00E84995" w:rsidRDefault="00862022" w:rsidP="00862022">
      <w:pPr>
        <w:rPr>
          <w:sz w:val="20"/>
          <w:szCs w:val="20"/>
        </w:rPr>
      </w:pPr>
    </w:p>
    <w:p w14:paraId="154DE1E8" w14:textId="77777777" w:rsidR="00862022" w:rsidRPr="00E84995" w:rsidRDefault="00862022" w:rsidP="00862022">
      <w:pPr>
        <w:keepNext/>
        <w:rPr>
          <w:b/>
          <w:sz w:val="20"/>
          <w:szCs w:val="20"/>
        </w:rPr>
      </w:pPr>
      <w:r w:rsidRPr="00E84995">
        <w:rPr>
          <w:b/>
          <w:sz w:val="20"/>
          <w:szCs w:val="20"/>
        </w:rPr>
        <w:t>Kontakt os</w:t>
      </w:r>
    </w:p>
    <w:p w14:paraId="67E02EC3" w14:textId="77777777" w:rsidR="00862022" w:rsidRPr="00E84995" w:rsidRDefault="00862022" w:rsidP="00862022">
      <w:pPr>
        <w:rPr>
          <w:sz w:val="20"/>
          <w:szCs w:val="20"/>
        </w:rPr>
      </w:pPr>
    </w:p>
    <w:p w14:paraId="1E6ED27F" w14:textId="77777777" w:rsidR="00862022" w:rsidRPr="00E84995" w:rsidRDefault="00862022" w:rsidP="00862022">
      <w:pPr>
        <w:rPr>
          <w:sz w:val="20"/>
          <w:szCs w:val="20"/>
        </w:rPr>
      </w:pPr>
      <w:r w:rsidRPr="00E84995">
        <w:rPr>
          <w:sz w:val="20"/>
          <w:szCs w:val="20"/>
        </w:rPr>
        <w:t xml:space="preserve">Det er entreprenørfirmaet </w:t>
      </w:r>
      <w:sdt>
        <w:sdtPr>
          <w:rPr>
            <w:sz w:val="20"/>
            <w:szCs w:val="20"/>
          </w:rPr>
          <w:alias w:val="Entreprenørfirma"/>
          <w:tag w:val="Entreprenørfirma"/>
          <w:id w:val="223873448"/>
          <w:placeholder>
            <w:docPart w:val="1F58AF1194CB4E91BC74ED33B19D33F5"/>
          </w:placeholder>
          <w:showingPlcHdr/>
          <w:text/>
        </w:sdtPr>
        <w:sdtEndPr/>
        <w:sdtContent>
          <w:r w:rsidRPr="00E84995">
            <w:rPr>
              <w:rStyle w:val="Pladsholdertekst"/>
              <w:sz w:val="20"/>
              <w:szCs w:val="20"/>
            </w:rPr>
            <w:t>Indtast entreprenørfirma</w:t>
          </w:r>
        </w:sdtContent>
      </w:sdt>
      <w:r w:rsidRPr="00E84995">
        <w:rPr>
          <w:sz w:val="20"/>
          <w:szCs w:val="20"/>
        </w:rPr>
        <w:t xml:space="preserve">, der udfører arbejdet for HOFOR. Hvis du har spørgsmål eller kommentarer til arbejdet, er du meget velkommen til at kontakte HOFOR på telefon 33 95 30 20 og spørge efter </w:t>
      </w:r>
      <w:sdt>
        <w:sdtPr>
          <w:rPr>
            <w:sz w:val="20"/>
            <w:szCs w:val="20"/>
          </w:rPr>
          <w:alias w:val="Kontaktperson"/>
          <w:tag w:val="Kontaktperson"/>
          <w:id w:val="223873452"/>
          <w:placeholder>
            <w:docPart w:val="9183B8BD05504B7C88065BF7789161AE"/>
          </w:placeholder>
          <w:showingPlcHdr/>
          <w:text/>
        </w:sdtPr>
        <w:sdtEndPr/>
        <w:sdtContent>
          <w:r w:rsidRPr="00E84995">
            <w:rPr>
              <w:rStyle w:val="Pladsholdertekst"/>
              <w:sz w:val="20"/>
              <w:szCs w:val="20"/>
            </w:rPr>
            <w:t>Indtast byggeleders eller anden kontaktpersons navn</w:t>
          </w:r>
        </w:sdtContent>
      </w:sdt>
      <w:r w:rsidRPr="00E84995">
        <w:rPr>
          <w:sz w:val="20"/>
          <w:szCs w:val="20"/>
        </w:rPr>
        <w:t>.</w:t>
      </w:r>
    </w:p>
    <w:p w14:paraId="1C8E1BF2" w14:textId="77777777" w:rsidR="00862022" w:rsidRPr="00E84995" w:rsidRDefault="00862022" w:rsidP="00862022">
      <w:pPr>
        <w:rPr>
          <w:sz w:val="20"/>
          <w:szCs w:val="20"/>
        </w:rPr>
      </w:pPr>
    </w:p>
    <w:p w14:paraId="12D2C32C" w14:textId="77777777" w:rsidR="00862022" w:rsidRPr="00E84995" w:rsidRDefault="00862022" w:rsidP="00862022">
      <w:pPr>
        <w:rPr>
          <w:sz w:val="20"/>
          <w:szCs w:val="20"/>
        </w:rPr>
      </w:pPr>
    </w:p>
    <w:p w14:paraId="3A962190" w14:textId="77777777" w:rsidR="00862022" w:rsidRPr="00E84995" w:rsidRDefault="00862022" w:rsidP="00862022">
      <w:pPr>
        <w:rPr>
          <w:sz w:val="20"/>
          <w:szCs w:val="20"/>
        </w:rPr>
      </w:pPr>
      <w:r w:rsidRPr="00E84995">
        <w:rPr>
          <w:sz w:val="20"/>
          <w:szCs w:val="20"/>
        </w:rPr>
        <w:t>Venlig hilsen</w:t>
      </w:r>
      <w:r w:rsidRPr="00E84995">
        <w:rPr>
          <w:sz w:val="20"/>
          <w:szCs w:val="20"/>
        </w:rPr>
        <w:br/>
      </w:r>
    </w:p>
    <w:p w14:paraId="2C925C18" w14:textId="77777777" w:rsidR="00862022" w:rsidRPr="00E84995" w:rsidRDefault="00862022" w:rsidP="00862022">
      <w:pPr>
        <w:rPr>
          <w:sz w:val="20"/>
          <w:szCs w:val="20"/>
        </w:rPr>
      </w:pPr>
      <w:r w:rsidRPr="00E84995">
        <w:rPr>
          <w:sz w:val="20"/>
          <w:szCs w:val="20"/>
        </w:rPr>
        <w:t>HOFOR A/S</w:t>
      </w:r>
    </w:p>
    <w:p w14:paraId="05E3C2D7" w14:textId="77777777" w:rsidR="00862022" w:rsidRPr="00E84995" w:rsidRDefault="00862022" w:rsidP="00862022">
      <w:pPr>
        <w:rPr>
          <w:b/>
          <w:sz w:val="20"/>
          <w:szCs w:val="20"/>
        </w:rPr>
      </w:pPr>
      <w:r w:rsidRPr="00FE5189">
        <w:rPr>
          <w:b/>
          <w:sz w:val="22"/>
        </w:rPr>
        <w:br/>
      </w:r>
      <w:r w:rsidRPr="00E84995">
        <w:rPr>
          <w:b/>
          <w:sz w:val="20"/>
          <w:szCs w:val="20"/>
        </w:rPr>
        <w:t>Modtag SMS- varsler fra HOFOR</w:t>
      </w:r>
    </w:p>
    <w:p w14:paraId="0DB6557A" w14:textId="2E6352D1" w:rsidR="00862022" w:rsidRDefault="00862022" w:rsidP="00862022">
      <w:pPr>
        <w:spacing w:after="240"/>
        <w:rPr>
          <w:sz w:val="20"/>
          <w:szCs w:val="20"/>
        </w:rPr>
      </w:pPr>
      <w:r w:rsidRPr="00E84995">
        <w:rPr>
          <w:sz w:val="20"/>
          <w:szCs w:val="20"/>
        </w:rPr>
        <w:t xml:space="preserve">Hvis du ønsker at modtage SMS- varsler om driftsforstyrrelser, der påvirker din adresse, kan du tilmelde dig på </w:t>
      </w:r>
      <w:hyperlink r:id="rId8" w:history="1">
        <w:r w:rsidRPr="00E84995">
          <w:rPr>
            <w:rStyle w:val="Hyperlink"/>
            <w:sz w:val="20"/>
            <w:szCs w:val="20"/>
          </w:rPr>
          <w:t>www.hofor.dk/sms</w:t>
        </w:r>
      </w:hyperlink>
      <w:r w:rsidRPr="00E84995">
        <w:rPr>
          <w:sz w:val="20"/>
          <w:szCs w:val="20"/>
        </w:rPr>
        <w:t xml:space="preserve"> </w:t>
      </w:r>
      <w:r w:rsidRPr="00E84995">
        <w:rPr>
          <w:b/>
          <w:sz w:val="20"/>
          <w:szCs w:val="20"/>
        </w:rPr>
        <w:br/>
      </w:r>
    </w:p>
    <w:p w14:paraId="336CF757" w14:textId="77777777" w:rsidR="00862022" w:rsidRDefault="00862022">
      <w:pPr>
        <w:spacing w:after="200" w:line="24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6A5B4ECF" w14:textId="77777777" w:rsidR="00862022" w:rsidRPr="00B22F7A" w:rsidRDefault="00862022" w:rsidP="00862022">
      <w:pPr>
        <w:pStyle w:val="Overskrift1"/>
        <w:rPr>
          <w:szCs w:val="44"/>
        </w:rPr>
      </w:pPr>
      <w:r w:rsidRPr="00B22F7A">
        <w:rPr>
          <w:szCs w:val="44"/>
        </w:rPr>
        <w:lastRenderedPageBreak/>
        <w:t>Vi lukker kortvarigt for vandet</w:t>
      </w:r>
    </w:p>
    <w:p w14:paraId="4BEB3F9A" w14:textId="77777777" w:rsidR="00862022" w:rsidRDefault="00862022" w:rsidP="00862022">
      <w:pPr>
        <w:rPr>
          <w:szCs w:val="28"/>
        </w:rPr>
      </w:pPr>
    </w:p>
    <w:p w14:paraId="1AF3E013" w14:textId="77777777" w:rsidR="00862022" w:rsidRPr="00B22F7A" w:rsidRDefault="00862022" w:rsidP="00862022">
      <w:pPr>
        <w:rPr>
          <w:szCs w:val="28"/>
        </w:rPr>
      </w:pPr>
      <w:r w:rsidRPr="00B22F7A">
        <w:rPr>
          <w:szCs w:val="28"/>
        </w:rPr>
        <w:t>Vi arbejder i øjeblikket på vores van</w:t>
      </w:r>
      <w:r>
        <w:rPr>
          <w:szCs w:val="28"/>
        </w:rPr>
        <w:t xml:space="preserve">dledninger i jeres område, og </w:t>
      </w:r>
      <w:r w:rsidRPr="00B22F7A">
        <w:rPr>
          <w:szCs w:val="28"/>
        </w:rPr>
        <w:t xml:space="preserve">er desværre nødt til at lukke for vandet. </w:t>
      </w:r>
    </w:p>
    <w:p w14:paraId="18E7E650" w14:textId="77777777" w:rsidR="00862022" w:rsidRDefault="00862022" w:rsidP="00862022">
      <w:pPr>
        <w:rPr>
          <w:szCs w:val="28"/>
        </w:rPr>
      </w:pPr>
    </w:p>
    <w:p w14:paraId="137B4163" w14:textId="77777777" w:rsidR="00862022" w:rsidRPr="00B22F7A" w:rsidRDefault="00862022" w:rsidP="00862022">
      <w:pPr>
        <w:rPr>
          <w:b/>
          <w:szCs w:val="28"/>
        </w:rPr>
      </w:pPr>
      <w:r w:rsidRPr="00B22F7A">
        <w:rPr>
          <w:szCs w:val="28"/>
        </w:rPr>
        <w:t xml:space="preserve">Det gør vi </w:t>
      </w:r>
      <w:sdt>
        <w:sdtPr>
          <w:rPr>
            <w:b/>
            <w:szCs w:val="28"/>
          </w:rPr>
          <w:alias w:val="Dato"/>
          <w:tag w:val="Dato"/>
          <w:id w:val="-1676723867"/>
          <w:placeholder>
            <w:docPart w:val="3041AB6C0F034FCCAE1C1F0B4D6CE794"/>
          </w:placeholder>
          <w:showingPlcHdr/>
          <w:date w:fullDate="2017-04-14T00:00:00Z">
            <w:dateFormat w:val="dddd, 'den' dd.MM.yyyy"/>
            <w:lid w:val="da-DK"/>
            <w:storeMappedDataAs w:val="dateTime"/>
            <w:calendar w:val="gregorian"/>
          </w:date>
        </w:sdtPr>
        <w:sdtEndPr/>
        <w:sdtContent>
          <w:r w:rsidRPr="00B22F7A">
            <w:rPr>
              <w:rStyle w:val="Pladsholdertekst"/>
              <w:szCs w:val="28"/>
            </w:rPr>
            <w:t>Vælg en dato</w:t>
          </w:r>
        </w:sdtContent>
      </w:sdt>
      <w:r w:rsidRPr="00B22F7A">
        <w:rPr>
          <w:b/>
          <w:szCs w:val="28"/>
        </w:rPr>
        <w:t xml:space="preserve"> mellem kl. </w:t>
      </w:r>
      <w:sdt>
        <w:sdtPr>
          <w:rPr>
            <w:b/>
            <w:szCs w:val="28"/>
          </w:rPr>
          <w:alias w:val="Starttid"/>
          <w:tag w:val="Starttid"/>
          <w:id w:val="428941675"/>
          <w:placeholder>
            <w:docPart w:val="F721A355CB144CC68C5B0BA1A3F990CA"/>
          </w:placeholder>
          <w:showingPlcHdr/>
          <w:text/>
        </w:sdtPr>
        <w:sdtEndPr/>
        <w:sdtContent>
          <w:r w:rsidRPr="00B22F7A">
            <w:rPr>
              <w:rStyle w:val="Pladsholdertekst"/>
              <w:b/>
              <w:szCs w:val="28"/>
            </w:rPr>
            <w:t>Indtast start</w:t>
          </w:r>
        </w:sdtContent>
      </w:sdt>
      <w:r w:rsidRPr="00B22F7A">
        <w:rPr>
          <w:b/>
          <w:szCs w:val="28"/>
        </w:rPr>
        <w:t xml:space="preserve"> og kl. </w:t>
      </w:r>
      <w:sdt>
        <w:sdtPr>
          <w:rPr>
            <w:b/>
            <w:szCs w:val="28"/>
          </w:rPr>
          <w:alias w:val="Sluttid"/>
          <w:tag w:val="Sluttid"/>
          <w:id w:val="1380899274"/>
          <w:placeholder>
            <w:docPart w:val="12698299F1754445A1491BD4FBDA7A45"/>
          </w:placeholder>
          <w:showingPlcHdr/>
          <w:text/>
        </w:sdtPr>
        <w:sdtEndPr/>
        <w:sdtContent>
          <w:r w:rsidRPr="00B22F7A">
            <w:rPr>
              <w:rStyle w:val="Pladsholdertekst"/>
              <w:b/>
              <w:szCs w:val="28"/>
            </w:rPr>
            <w:t>Indtast slut</w:t>
          </w:r>
        </w:sdtContent>
      </w:sdt>
    </w:p>
    <w:p w14:paraId="7A8840E3" w14:textId="77777777" w:rsidR="00862022" w:rsidRPr="00B22F7A" w:rsidRDefault="00862022" w:rsidP="00862022">
      <w:pPr>
        <w:rPr>
          <w:szCs w:val="28"/>
        </w:rPr>
      </w:pPr>
    </w:p>
    <w:p w14:paraId="582E4112" w14:textId="77777777" w:rsidR="00862022" w:rsidRDefault="00862022" w:rsidP="00862022">
      <w:pPr>
        <w:rPr>
          <w:b/>
          <w:szCs w:val="28"/>
        </w:rPr>
      </w:pPr>
    </w:p>
    <w:p w14:paraId="01832C14" w14:textId="77777777" w:rsidR="00862022" w:rsidRDefault="00862022" w:rsidP="00862022">
      <w:pPr>
        <w:rPr>
          <w:b/>
          <w:szCs w:val="28"/>
        </w:rPr>
      </w:pPr>
      <w:r>
        <w:rPr>
          <w:b/>
          <w:szCs w:val="28"/>
        </w:rPr>
        <w:t>Hvad skal I gøre</w:t>
      </w:r>
      <w:r w:rsidRPr="00D046C0">
        <w:rPr>
          <w:b/>
          <w:szCs w:val="28"/>
        </w:rPr>
        <w:t>?</w:t>
      </w:r>
    </w:p>
    <w:p w14:paraId="203EBB42" w14:textId="77777777" w:rsidR="00862022" w:rsidRPr="00D046C0" w:rsidRDefault="00862022" w:rsidP="00862022">
      <w:pPr>
        <w:rPr>
          <w:b/>
          <w:szCs w:val="28"/>
        </w:rPr>
      </w:pPr>
    </w:p>
    <w:p w14:paraId="21A28B1A" w14:textId="77777777" w:rsidR="00862022" w:rsidRPr="00B22F7A" w:rsidRDefault="00862022" w:rsidP="00862022">
      <w:pPr>
        <w:rPr>
          <w:szCs w:val="28"/>
        </w:rPr>
      </w:pPr>
      <w:r w:rsidRPr="00B22F7A">
        <w:rPr>
          <w:szCs w:val="28"/>
        </w:rPr>
        <w:t>Når vi åbner for vandet igen, skal du lade det kolde vand løbe, indtil det er helt klart. Herefter kan det bruges som normalt.</w:t>
      </w:r>
    </w:p>
    <w:p w14:paraId="73BF254B" w14:textId="77777777" w:rsidR="00862022" w:rsidRPr="00B22F7A" w:rsidRDefault="00862022" w:rsidP="00862022">
      <w:pPr>
        <w:rPr>
          <w:szCs w:val="28"/>
        </w:rPr>
      </w:pPr>
    </w:p>
    <w:p w14:paraId="0706A353" w14:textId="77777777" w:rsidR="00862022" w:rsidRDefault="00862022" w:rsidP="00862022">
      <w:pPr>
        <w:rPr>
          <w:szCs w:val="28"/>
        </w:rPr>
      </w:pPr>
    </w:p>
    <w:p w14:paraId="24B466C5" w14:textId="77777777" w:rsidR="00862022" w:rsidRPr="00B22F7A" w:rsidRDefault="00862022" w:rsidP="00862022">
      <w:pPr>
        <w:rPr>
          <w:szCs w:val="28"/>
        </w:rPr>
      </w:pPr>
      <w:r w:rsidRPr="00B22F7A">
        <w:rPr>
          <w:szCs w:val="28"/>
        </w:rPr>
        <w:t>Hvis du har spørgsmål til lukningen eller arbejdet, er du meget velkommen til at kontakte HOFORs driftskontor på telefon 33 95 3</w:t>
      </w:r>
      <w:r>
        <w:rPr>
          <w:szCs w:val="28"/>
        </w:rPr>
        <w:t>2</w:t>
      </w:r>
      <w:r w:rsidRPr="00B22F7A">
        <w:rPr>
          <w:szCs w:val="28"/>
        </w:rPr>
        <w:t xml:space="preserve"> </w:t>
      </w:r>
      <w:r>
        <w:rPr>
          <w:szCs w:val="28"/>
        </w:rPr>
        <w:t>57</w:t>
      </w:r>
      <w:r w:rsidRPr="00B22F7A">
        <w:rPr>
          <w:szCs w:val="28"/>
        </w:rPr>
        <w:t xml:space="preserve"> eller driftsvagten på telefon 38 88 24 24 (uden for normal arbejdstid).</w:t>
      </w:r>
    </w:p>
    <w:p w14:paraId="37D74F36" w14:textId="77777777" w:rsidR="00862022" w:rsidRPr="00B22F7A" w:rsidRDefault="00862022" w:rsidP="00862022">
      <w:pPr>
        <w:rPr>
          <w:szCs w:val="28"/>
        </w:rPr>
      </w:pPr>
    </w:p>
    <w:p w14:paraId="5A069492" w14:textId="77777777" w:rsidR="00862022" w:rsidRPr="00B22F7A" w:rsidRDefault="00862022" w:rsidP="00862022">
      <w:pPr>
        <w:rPr>
          <w:szCs w:val="28"/>
        </w:rPr>
      </w:pPr>
    </w:p>
    <w:p w14:paraId="497E8998" w14:textId="77777777" w:rsidR="00862022" w:rsidRPr="00B22F7A" w:rsidRDefault="00862022" w:rsidP="00862022">
      <w:pPr>
        <w:rPr>
          <w:szCs w:val="28"/>
        </w:rPr>
      </w:pPr>
    </w:p>
    <w:p w14:paraId="16715CEB" w14:textId="77777777" w:rsidR="00862022" w:rsidRPr="00B22F7A" w:rsidRDefault="00862022" w:rsidP="00862022">
      <w:pPr>
        <w:rPr>
          <w:szCs w:val="28"/>
        </w:rPr>
      </w:pPr>
      <w:r w:rsidRPr="00B22F7A">
        <w:rPr>
          <w:szCs w:val="28"/>
        </w:rPr>
        <w:t>Venlig hilsen</w:t>
      </w:r>
    </w:p>
    <w:p w14:paraId="16066EE7" w14:textId="77777777" w:rsidR="00862022" w:rsidRDefault="00862022" w:rsidP="00862022">
      <w:pPr>
        <w:rPr>
          <w:szCs w:val="28"/>
        </w:rPr>
      </w:pPr>
    </w:p>
    <w:p w14:paraId="0FD94AFE" w14:textId="77777777" w:rsidR="00862022" w:rsidRPr="00B22F7A" w:rsidRDefault="00862022" w:rsidP="00862022">
      <w:pPr>
        <w:rPr>
          <w:szCs w:val="28"/>
        </w:rPr>
      </w:pPr>
      <w:r w:rsidRPr="00B22F7A">
        <w:rPr>
          <w:szCs w:val="28"/>
        </w:rPr>
        <w:t>HOFOR A/S</w:t>
      </w:r>
    </w:p>
    <w:p w14:paraId="1E1EB928" w14:textId="77777777" w:rsidR="00862022" w:rsidRPr="00821130" w:rsidRDefault="00862022" w:rsidP="00862022">
      <w:pPr>
        <w:rPr>
          <w:sz w:val="32"/>
        </w:rPr>
      </w:pPr>
    </w:p>
    <w:p w14:paraId="1BB206EE" w14:textId="77777777" w:rsidR="00862022" w:rsidRDefault="00862022" w:rsidP="00862022"/>
    <w:p w14:paraId="17C0924F" w14:textId="77777777" w:rsidR="00862022" w:rsidRDefault="00862022" w:rsidP="00862022"/>
    <w:p w14:paraId="51B99CDE" w14:textId="77777777" w:rsidR="00862022" w:rsidRPr="00B22F7A" w:rsidRDefault="00862022" w:rsidP="00862022">
      <w:pPr>
        <w:rPr>
          <w:b/>
          <w:sz w:val="24"/>
          <w:szCs w:val="24"/>
        </w:rPr>
      </w:pPr>
      <w:r w:rsidRPr="00B22F7A">
        <w:rPr>
          <w:b/>
          <w:sz w:val="24"/>
          <w:szCs w:val="24"/>
        </w:rPr>
        <w:t>Modtag SMS- varsler fra HOFOR</w:t>
      </w:r>
    </w:p>
    <w:p w14:paraId="58C3C504" w14:textId="77777777" w:rsidR="00862022" w:rsidRDefault="00862022" w:rsidP="00862022">
      <w:pPr>
        <w:rPr>
          <w:sz w:val="24"/>
          <w:szCs w:val="24"/>
        </w:rPr>
      </w:pPr>
      <w:r w:rsidRPr="00B22F7A">
        <w:rPr>
          <w:sz w:val="24"/>
          <w:szCs w:val="24"/>
        </w:rPr>
        <w:t xml:space="preserve">Hvis du ønsker at blive varslet via SMS ved fremtidige lukninger på din adresse, kan du tilmelde dig på </w:t>
      </w:r>
      <w:hyperlink r:id="rId9" w:history="1">
        <w:r w:rsidRPr="00B22F7A">
          <w:rPr>
            <w:rStyle w:val="Hyperlink"/>
            <w:sz w:val="24"/>
            <w:szCs w:val="24"/>
          </w:rPr>
          <w:t>www.hofor.dk/sms</w:t>
        </w:r>
      </w:hyperlink>
      <w:r w:rsidRPr="00B22F7A">
        <w:rPr>
          <w:sz w:val="24"/>
          <w:szCs w:val="24"/>
        </w:rPr>
        <w:t xml:space="preserve"> </w:t>
      </w:r>
      <w:r w:rsidRPr="00B22F7A">
        <w:rPr>
          <w:b/>
          <w:sz w:val="24"/>
          <w:szCs w:val="24"/>
        </w:rPr>
        <w:br/>
      </w:r>
    </w:p>
    <w:p w14:paraId="696A1885" w14:textId="77777777" w:rsidR="00862022" w:rsidRDefault="00862022" w:rsidP="00862022">
      <w:pPr>
        <w:rPr>
          <w:sz w:val="24"/>
          <w:szCs w:val="24"/>
        </w:rPr>
      </w:pPr>
    </w:p>
    <w:p w14:paraId="263BA000" w14:textId="77777777" w:rsidR="00862022" w:rsidRDefault="00862022" w:rsidP="00862022">
      <w:pPr>
        <w:rPr>
          <w:sz w:val="24"/>
          <w:szCs w:val="24"/>
        </w:rPr>
      </w:pPr>
    </w:p>
    <w:p w14:paraId="5875F93D" w14:textId="77777777" w:rsidR="00862022" w:rsidRDefault="00862022" w:rsidP="00862022">
      <w:pPr>
        <w:rPr>
          <w:sz w:val="24"/>
          <w:szCs w:val="24"/>
        </w:rPr>
      </w:pPr>
    </w:p>
    <w:p w14:paraId="40E77FD0" w14:textId="77777777" w:rsidR="00862022" w:rsidRPr="004B7732" w:rsidRDefault="00862022" w:rsidP="00862022">
      <w:pPr>
        <w:rPr>
          <w:szCs w:val="28"/>
        </w:rPr>
      </w:pPr>
      <w:r w:rsidRPr="004B7732">
        <w:rPr>
          <w:szCs w:val="28"/>
        </w:rPr>
        <w:t xml:space="preserve">Opslaget er hængt op den  </w:t>
      </w:r>
      <w:sdt>
        <w:sdtPr>
          <w:rPr>
            <w:szCs w:val="28"/>
          </w:rPr>
          <w:alias w:val="dato"/>
          <w:tag w:val="dato"/>
          <w:id w:val="1916507338"/>
          <w:placeholder>
            <w:docPart w:val="5F25F84051EA42E489333FC2A4A0A3B8"/>
          </w:placeholder>
          <w:showingPlcHdr/>
          <w:date>
            <w:dateFormat w:val="dd.MM.yyyy"/>
            <w:lid w:val="da-DK"/>
            <w:storeMappedDataAs w:val="dateTime"/>
            <w:calendar w:val="gregorian"/>
          </w:date>
        </w:sdtPr>
        <w:sdtEndPr/>
        <w:sdtContent>
          <w:r w:rsidRPr="004B7732">
            <w:rPr>
              <w:rStyle w:val="Pladsholdertekst"/>
              <w:szCs w:val="28"/>
            </w:rPr>
            <w:t xml:space="preserve">Klik </w:t>
          </w:r>
          <w:r>
            <w:rPr>
              <w:rStyle w:val="Pladsholdertekst"/>
              <w:szCs w:val="28"/>
            </w:rPr>
            <w:t>her</w:t>
          </w:r>
          <w:r w:rsidRPr="004B7732">
            <w:rPr>
              <w:rStyle w:val="Pladsholdertekst"/>
              <w:szCs w:val="28"/>
            </w:rPr>
            <w:t xml:space="preserve"> for at angive en dato.</w:t>
          </w:r>
        </w:sdtContent>
      </w:sdt>
    </w:p>
    <w:p w14:paraId="47681533" w14:textId="77777777" w:rsidR="004763C2" w:rsidRDefault="004763C2">
      <w:pPr>
        <w:spacing w:after="200" w:line="24" w:lineRule="auto"/>
        <w:rPr>
          <w:noProof/>
          <w:sz w:val="22"/>
        </w:rPr>
      </w:pPr>
      <w:r>
        <w:rPr>
          <w:noProof/>
          <w:sz w:val="22"/>
        </w:rPr>
        <w:br w:type="page"/>
      </w:r>
    </w:p>
    <w:p w14:paraId="35A6D71F" w14:textId="01F48DCB" w:rsidR="00B04645" w:rsidRDefault="00B04645" w:rsidP="00B04645">
      <w:pPr>
        <w:spacing w:after="360"/>
        <w:jc w:val="right"/>
      </w:pPr>
      <w:r w:rsidRPr="00B04645">
        <w:rPr>
          <w:noProof/>
          <w:sz w:val="22"/>
        </w:rPr>
        <w:lastRenderedPageBreak/>
        <w:fldChar w:fldCharType="begin"/>
      </w:r>
      <w:r w:rsidRPr="00B04645">
        <w:rPr>
          <w:noProof/>
          <w:sz w:val="22"/>
        </w:rPr>
        <w:instrText xml:space="preserve"> TIME \@ "dd.MM.yyyy" </w:instrText>
      </w:r>
      <w:r w:rsidRPr="00B04645">
        <w:rPr>
          <w:noProof/>
          <w:sz w:val="22"/>
        </w:rPr>
        <w:fldChar w:fldCharType="separate"/>
      </w:r>
      <w:r w:rsidR="00FD66DF">
        <w:rPr>
          <w:noProof/>
          <w:sz w:val="22"/>
        </w:rPr>
        <w:t>29.01.2018</w:t>
      </w:r>
      <w:r w:rsidRPr="00B04645">
        <w:rPr>
          <w:noProof/>
          <w:sz w:val="22"/>
        </w:rPr>
        <w:fldChar w:fldCharType="end"/>
      </w:r>
    </w:p>
    <w:p w14:paraId="787CDC7A" w14:textId="6A4D619E" w:rsidR="00B04645" w:rsidRDefault="00B04645" w:rsidP="00B04645">
      <w:pPr>
        <w:pStyle w:val="Overskrift1"/>
      </w:pPr>
      <w:r>
        <w:t>Vi bliver desværre forsinkede</w:t>
      </w:r>
    </w:p>
    <w:p w14:paraId="69233558" w14:textId="77777777" w:rsidR="00B04645" w:rsidRDefault="00B04645" w:rsidP="00B04645">
      <w:r w:rsidRPr="00DB6DAA">
        <w:t xml:space="preserve">Vi er i gang med at sikre </w:t>
      </w:r>
      <w:r>
        <w:t xml:space="preserve">fremtidens </w:t>
      </w:r>
      <w:r w:rsidRPr="00DB6DAA">
        <w:t>vandforsyning, og som I nok har lagt mærke til, arbejder vi i øjeblikket i jeres område.</w:t>
      </w:r>
    </w:p>
    <w:p w14:paraId="06C26915" w14:textId="77777777" w:rsidR="00B04645" w:rsidRDefault="00B04645" w:rsidP="00B04645"/>
    <w:p w14:paraId="6B46049F" w14:textId="77777777" w:rsidR="00B04645" w:rsidRDefault="00B04645" w:rsidP="00B04645">
      <w:r>
        <w:t>A</w:t>
      </w:r>
      <w:r w:rsidRPr="00CF7484">
        <w:t>rbejde</w:t>
      </w:r>
      <w:r>
        <w:t>t</w:t>
      </w:r>
      <w:r w:rsidRPr="00CF7484">
        <w:t xml:space="preserve"> </w:t>
      </w:r>
      <w:r>
        <w:t xml:space="preserve">er desværre </w:t>
      </w:r>
      <w:r w:rsidRPr="00CF7484">
        <w:t>blevet for</w:t>
      </w:r>
      <w:r>
        <w:t>sinket</w:t>
      </w:r>
      <w:r w:rsidRPr="00CF7484">
        <w:t>, så vi i stedet for vores tidligere udmeldte slutdato nu først forventer at være færdige</w:t>
      </w:r>
      <w:r>
        <w:t>;</w:t>
      </w:r>
    </w:p>
    <w:p w14:paraId="782C383A" w14:textId="77777777" w:rsidR="00B04645" w:rsidRDefault="00B04645" w:rsidP="00B04645"/>
    <w:p w14:paraId="5375FBA3" w14:textId="77777777" w:rsidR="00B04645" w:rsidRDefault="00B04645" w:rsidP="00B04645"/>
    <w:p w14:paraId="70436BB6" w14:textId="77777777" w:rsidR="00B04645" w:rsidRPr="00927EA6" w:rsidRDefault="00FD66DF" w:rsidP="00B04645">
      <w:pPr>
        <w:rPr>
          <w:b/>
          <w:sz w:val="36"/>
          <w:szCs w:val="36"/>
        </w:rPr>
      </w:pPr>
      <w:sdt>
        <w:sdtPr>
          <w:rPr>
            <w:b/>
            <w:sz w:val="36"/>
            <w:szCs w:val="36"/>
          </w:rPr>
          <w:alias w:val="Forventet sluttidspunkt"/>
          <w:tag w:val="ForventetSlutTidspunkt"/>
          <w:id w:val="22445144"/>
          <w:placeholder>
            <w:docPart w:val="1DBFA25A2DBA4A96B3C0E3C0A902C429"/>
          </w:placeholder>
          <w:showingPlcHdr/>
        </w:sdtPr>
        <w:sdtEndPr/>
        <w:sdtContent>
          <w:r w:rsidR="00B04645" w:rsidRPr="0093536D">
            <w:rPr>
              <w:rStyle w:val="Pladsholdertekst"/>
            </w:rPr>
            <w:t>Angiv, hvornår I forventer at være færdige</w:t>
          </w:r>
        </w:sdtContent>
      </w:sdt>
    </w:p>
    <w:p w14:paraId="65881A9A" w14:textId="77777777" w:rsidR="00B04645" w:rsidRDefault="00B04645" w:rsidP="00B04645"/>
    <w:p w14:paraId="31717EF5" w14:textId="77777777" w:rsidR="00B04645" w:rsidRDefault="00B04645" w:rsidP="00B04645"/>
    <w:p w14:paraId="6A203DE4" w14:textId="77777777" w:rsidR="00B04645" w:rsidRDefault="00B04645" w:rsidP="00B04645">
      <w:r w:rsidRPr="00CF7484">
        <w:t>Vi beklager forsinkelsen og de gener, den medfører for jer</w:t>
      </w:r>
      <w:r>
        <w:t>. Vi gør hvad vi kan, for at få resten af arbejdet til at glide så smertefrit som muligt.</w:t>
      </w:r>
    </w:p>
    <w:p w14:paraId="71F33934" w14:textId="77777777" w:rsidR="00B04645" w:rsidRDefault="00B04645" w:rsidP="00B04645"/>
    <w:p w14:paraId="1AE676E1" w14:textId="77777777" w:rsidR="00B04645" w:rsidRDefault="00B04645" w:rsidP="00B04645">
      <w:r>
        <w:t xml:space="preserve">Det er entreprenørfirmaet </w:t>
      </w:r>
      <w:sdt>
        <w:sdtPr>
          <w:alias w:val="Entreprenørfirma"/>
          <w:tag w:val="Entreprenørfirma"/>
          <w:id w:val="1890849881"/>
          <w:placeholder>
            <w:docPart w:val="A4509AB56B9F4D60B77C88D601F0E5A7"/>
          </w:placeholder>
          <w:showingPlcHdr/>
          <w:text/>
        </w:sdtPr>
        <w:sdtEndPr/>
        <w:sdtContent>
          <w:r w:rsidRPr="00020FF8">
            <w:rPr>
              <w:rStyle w:val="Pladsholdertekst"/>
            </w:rPr>
            <w:t>Indtast entreprenørfirma</w:t>
          </w:r>
        </w:sdtContent>
      </w:sdt>
      <w:r>
        <w:t xml:space="preserve">, der udfører arbejdet for HOFOR. </w:t>
      </w:r>
    </w:p>
    <w:p w14:paraId="166B5A4D" w14:textId="77777777" w:rsidR="00B04645" w:rsidRDefault="00B04645" w:rsidP="00B04645">
      <w:r>
        <w:br/>
        <w:t xml:space="preserve">Hvis du har spørgsmål eller kommentarer til arbejdet, er du meget velkommen til at kontakte HOFOR på telefon 33 95 33 95 og spørge efter </w:t>
      </w:r>
      <w:sdt>
        <w:sdtPr>
          <w:alias w:val="Kontaktperson"/>
          <w:tag w:val="Kontaktperson"/>
          <w:id w:val="-596168563"/>
          <w:placeholder>
            <w:docPart w:val="CEB99759227845B4BA8FA4958BEE2EE2"/>
          </w:placeholder>
          <w:showingPlcHdr/>
          <w:text/>
        </w:sdtPr>
        <w:sdtEndPr/>
        <w:sdtContent>
          <w:r w:rsidRPr="00020FF8">
            <w:rPr>
              <w:rStyle w:val="Pladsholdertekst"/>
            </w:rPr>
            <w:t>Indtast byggeleders eller anden kontaktpersons navn</w:t>
          </w:r>
        </w:sdtContent>
      </w:sdt>
      <w:r>
        <w:t>.</w:t>
      </w:r>
    </w:p>
    <w:p w14:paraId="2F73F72B" w14:textId="77777777" w:rsidR="00B04645" w:rsidRDefault="00B04645" w:rsidP="00B04645"/>
    <w:p w14:paraId="0EDDF322" w14:textId="77777777" w:rsidR="00B04645" w:rsidRPr="00FE0E0E" w:rsidRDefault="00B04645" w:rsidP="00B04645"/>
    <w:p w14:paraId="73C50FE7" w14:textId="77777777" w:rsidR="00B04645" w:rsidRDefault="00B04645" w:rsidP="00B04645">
      <w:r w:rsidRPr="00FE0E0E">
        <w:t>Venlig hilsen</w:t>
      </w:r>
    </w:p>
    <w:p w14:paraId="6A0005BB" w14:textId="77777777" w:rsidR="00B04645" w:rsidRDefault="00B04645" w:rsidP="00B04645"/>
    <w:p w14:paraId="1DE8B7AB" w14:textId="77777777" w:rsidR="00B04645" w:rsidRDefault="00B04645" w:rsidP="00B04645">
      <w:r>
        <w:t>HOFOR A/S</w:t>
      </w:r>
    </w:p>
    <w:p w14:paraId="03DAE1B5" w14:textId="77777777" w:rsidR="00B04645" w:rsidRDefault="00B04645" w:rsidP="00B04645">
      <w:pPr>
        <w:rPr>
          <w:b/>
          <w:sz w:val="22"/>
        </w:rPr>
      </w:pPr>
      <w:r>
        <w:rPr>
          <w:b/>
          <w:sz w:val="22"/>
        </w:rPr>
        <w:br/>
      </w:r>
      <w:r>
        <w:rPr>
          <w:b/>
          <w:sz w:val="22"/>
        </w:rPr>
        <w:br/>
        <w:t>Modtag SMS- varsler fra HOFOR</w:t>
      </w:r>
    </w:p>
    <w:p w14:paraId="7F119446" w14:textId="77777777" w:rsidR="00B04645" w:rsidRDefault="00B04645" w:rsidP="00B04645">
      <w:pPr>
        <w:spacing w:after="240"/>
        <w:rPr>
          <w:sz w:val="22"/>
        </w:rPr>
      </w:pPr>
      <w:r>
        <w:rPr>
          <w:sz w:val="22"/>
        </w:rPr>
        <w:t xml:space="preserve">Hvis du ønsker at blive varslet via SMS ved fremtidige lukninger på din adresse, kan du tilmelde dig på </w:t>
      </w:r>
      <w:hyperlink r:id="rId10" w:history="1">
        <w:r>
          <w:rPr>
            <w:rStyle w:val="Hyperlink"/>
            <w:sz w:val="22"/>
          </w:rPr>
          <w:t>www.hofor.dk/sms</w:t>
        </w:r>
      </w:hyperlink>
      <w:r>
        <w:rPr>
          <w:sz w:val="22"/>
        </w:rPr>
        <w:t xml:space="preserve"> </w:t>
      </w:r>
    </w:p>
    <w:p w14:paraId="0C1F2290" w14:textId="77777777" w:rsidR="00862022" w:rsidRPr="00B22F7A" w:rsidRDefault="00862022" w:rsidP="00862022">
      <w:pPr>
        <w:rPr>
          <w:sz w:val="24"/>
          <w:szCs w:val="24"/>
        </w:rPr>
      </w:pPr>
    </w:p>
    <w:p w14:paraId="6537F29D" w14:textId="77777777" w:rsidR="00862022" w:rsidRPr="00E84995" w:rsidRDefault="00862022" w:rsidP="00862022">
      <w:pPr>
        <w:spacing w:after="240"/>
        <w:rPr>
          <w:sz w:val="20"/>
          <w:szCs w:val="20"/>
        </w:rPr>
      </w:pPr>
    </w:p>
    <w:p w14:paraId="7985AD5B" w14:textId="4B142321" w:rsidR="00B04645" w:rsidRDefault="00B04645" w:rsidP="00B04645">
      <w:pPr>
        <w:spacing w:after="360"/>
        <w:jc w:val="right"/>
        <w:rPr>
          <w:noProof/>
          <w:sz w:val="22"/>
        </w:rPr>
      </w:pPr>
      <w:r w:rsidRPr="00B04645">
        <w:rPr>
          <w:noProof/>
          <w:sz w:val="22"/>
        </w:rPr>
        <w:lastRenderedPageBreak/>
        <w:fldChar w:fldCharType="begin"/>
      </w:r>
      <w:r w:rsidRPr="00B04645">
        <w:rPr>
          <w:noProof/>
          <w:sz w:val="22"/>
        </w:rPr>
        <w:instrText xml:space="preserve"> TIME \@ "dd.MM.yyyy" </w:instrText>
      </w:r>
      <w:r w:rsidRPr="00B04645">
        <w:rPr>
          <w:noProof/>
          <w:sz w:val="22"/>
        </w:rPr>
        <w:fldChar w:fldCharType="separate"/>
      </w:r>
      <w:r w:rsidR="00FD66DF">
        <w:rPr>
          <w:noProof/>
          <w:sz w:val="22"/>
        </w:rPr>
        <w:t>29.01.2018</w:t>
      </w:r>
      <w:r w:rsidRPr="00B04645">
        <w:rPr>
          <w:noProof/>
          <w:sz w:val="22"/>
        </w:rPr>
        <w:fldChar w:fldCharType="end"/>
      </w:r>
    </w:p>
    <w:p w14:paraId="0FE372AD" w14:textId="4616F36E" w:rsidR="00B04645" w:rsidRPr="00DB6DAA" w:rsidRDefault="00B04645" w:rsidP="00B04645">
      <w:pPr>
        <w:pStyle w:val="Overskrift1"/>
        <w:rPr>
          <w:sz w:val="40"/>
        </w:rPr>
      </w:pPr>
      <w:r w:rsidRPr="00DB6DAA">
        <w:rPr>
          <w:sz w:val="40"/>
        </w:rPr>
        <w:t>Gravearbejde uden for normal arbejdstid</w:t>
      </w:r>
    </w:p>
    <w:p w14:paraId="23B3138B" w14:textId="77777777" w:rsidR="00B04645" w:rsidRPr="00DB6DAA" w:rsidRDefault="00B04645" w:rsidP="00B04645">
      <w:r w:rsidRPr="00DB6DAA">
        <w:t xml:space="preserve">Vi er i gang med at sikre </w:t>
      </w:r>
      <w:r>
        <w:t xml:space="preserve">fremtidens </w:t>
      </w:r>
      <w:r w:rsidRPr="00DB6DAA">
        <w:t>vandforsyning, og som I nok har lagt mærke til, arbejder vi i øjeblikket i jeres område.</w:t>
      </w:r>
      <w:r>
        <w:br/>
      </w:r>
      <w:r>
        <w:br/>
      </w:r>
      <w:r w:rsidRPr="00DB6DAA">
        <w:t xml:space="preserve">I samarbejde med </w:t>
      </w:r>
      <w:sdt>
        <w:sdtPr>
          <w:alias w:val="Kommune"/>
          <w:tag w:val="Kommune"/>
          <w:id w:val="831950726"/>
          <w:placeholder>
            <w:docPart w:val="D480221600C24A80A74E32104B779DAA"/>
          </w:placeholder>
          <w:showingPlcHdr/>
          <w:text/>
        </w:sdtPr>
        <w:sdtEndPr/>
        <w:sdtContent>
          <w:r>
            <w:rPr>
              <w:rStyle w:val="Pladsholdertekst"/>
            </w:rPr>
            <w:t xml:space="preserve">Indtast </w:t>
          </w:r>
          <w:r w:rsidRPr="00CC675F">
            <w:rPr>
              <w:rStyle w:val="Pladsholdertekst"/>
              <w:szCs w:val="28"/>
            </w:rPr>
            <w:t>navn</w:t>
          </w:r>
        </w:sdtContent>
      </w:sdt>
      <w:r w:rsidRPr="00DB6DAA">
        <w:t xml:space="preserve"> Kommune er det blevet besluttet, at vores arbejde skal udføres i </w:t>
      </w:r>
      <w:sdt>
        <w:sdtPr>
          <w:rPr>
            <w:szCs w:val="28"/>
          </w:rPr>
          <w:alias w:val="Arbejdstid"/>
          <w:tag w:val="Arbejdstid"/>
          <w:id w:val="-340702108"/>
          <w:placeholder>
            <w:docPart w:val="2A175AF7A463468D8A5409FD8887C678"/>
          </w:placeholder>
          <w:showingPlcHdr/>
          <w:comboBox>
            <w:listItem w:displayText="aften- og nattetimerne" w:value="aften- og nattetimerne"/>
            <w:listItem w:displayText="weekenden" w:value="weekenden"/>
          </w:comboBox>
        </w:sdtPr>
        <w:sdtEndPr>
          <w:rPr>
            <w:szCs w:val="22"/>
          </w:rPr>
        </w:sdtEndPr>
        <w:sdtContent>
          <w:r w:rsidRPr="00CC675F">
            <w:rPr>
              <w:rStyle w:val="Pladsholdertekst"/>
              <w:szCs w:val="28"/>
            </w:rPr>
            <w:t>Vælg fra listen</w:t>
          </w:r>
        </w:sdtContent>
      </w:sdt>
      <w:r w:rsidRPr="00DB6DAA">
        <w:t>. Det betyder desværre, at I nok vil opleve, at vores maskiner støjer uden for normal arbejdstid i perioden</w:t>
      </w:r>
    </w:p>
    <w:p w14:paraId="280173EB" w14:textId="77777777" w:rsidR="00B04645" w:rsidRDefault="00B04645" w:rsidP="00B04645"/>
    <w:p w14:paraId="5AC8CF98" w14:textId="77777777" w:rsidR="00B04645" w:rsidRPr="00705DBF" w:rsidRDefault="00FD66DF" w:rsidP="00B04645">
      <w:pPr>
        <w:rPr>
          <w:b/>
          <w:sz w:val="36"/>
          <w:szCs w:val="36"/>
        </w:rPr>
      </w:pPr>
      <w:sdt>
        <w:sdtPr>
          <w:rPr>
            <w:b/>
            <w:sz w:val="36"/>
            <w:szCs w:val="36"/>
          </w:rPr>
          <w:alias w:val="Periode"/>
          <w:tag w:val="Periode"/>
          <w:id w:val="223873435"/>
          <w:placeholder>
            <w:docPart w:val="E1F5D4758AB2466CA21AF04AA23F2476"/>
          </w:placeholder>
          <w:showingPlcHdr/>
          <w:text/>
        </w:sdtPr>
        <w:sdtEndPr/>
        <w:sdtContent>
          <w:r w:rsidR="00B04645" w:rsidRPr="00705DBF">
            <w:rPr>
              <w:rStyle w:val="Pladsholdertekst"/>
              <w:b/>
              <w:sz w:val="36"/>
              <w:szCs w:val="36"/>
            </w:rPr>
            <w:t>Indtast periode</w:t>
          </w:r>
        </w:sdtContent>
      </w:sdt>
      <w:r w:rsidR="00B04645" w:rsidRPr="00705DBF">
        <w:rPr>
          <w:b/>
          <w:sz w:val="36"/>
          <w:szCs w:val="36"/>
        </w:rPr>
        <w:t xml:space="preserve"> mellem kl. </w:t>
      </w:r>
      <w:sdt>
        <w:sdtPr>
          <w:rPr>
            <w:b/>
            <w:sz w:val="36"/>
            <w:szCs w:val="36"/>
          </w:rPr>
          <w:alias w:val="Starttid"/>
          <w:tag w:val="Starttid"/>
          <w:id w:val="223873437"/>
          <w:placeholder>
            <w:docPart w:val="30831CB6BD474043A0202687638296EB"/>
          </w:placeholder>
          <w:showingPlcHdr/>
          <w:text/>
        </w:sdtPr>
        <w:sdtEndPr/>
        <w:sdtContent>
          <w:r w:rsidR="00B04645" w:rsidRPr="00705DBF">
            <w:rPr>
              <w:rStyle w:val="Pladsholdertekst"/>
              <w:b/>
              <w:sz w:val="36"/>
              <w:szCs w:val="36"/>
            </w:rPr>
            <w:t>Indtast start</w:t>
          </w:r>
        </w:sdtContent>
      </w:sdt>
      <w:r w:rsidR="00B04645" w:rsidRPr="00705DBF">
        <w:rPr>
          <w:b/>
          <w:sz w:val="36"/>
          <w:szCs w:val="36"/>
        </w:rPr>
        <w:t xml:space="preserve"> og kl. </w:t>
      </w:r>
      <w:sdt>
        <w:sdtPr>
          <w:rPr>
            <w:b/>
            <w:sz w:val="36"/>
            <w:szCs w:val="36"/>
          </w:rPr>
          <w:alias w:val="Sluttid"/>
          <w:tag w:val="Sluttid"/>
          <w:id w:val="223873438"/>
          <w:placeholder>
            <w:docPart w:val="03299AFECE364204B40999A47D995160"/>
          </w:placeholder>
          <w:showingPlcHdr/>
          <w:text/>
        </w:sdtPr>
        <w:sdtEndPr/>
        <w:sdtContent>
          <w:r w:rsidR="00B04645" w:rsidRPr="00705DBF">
            <w:rPr>
              <w:rStyle w:val="Pladsholdertekst"/>
              <w:b/>
              <w:sz w:val="36"/>
              <w:szCs w:val="36"/>
            </w:rPr>
            <w:t>Indtast slut</w:t>
          </w:r>
        </w:sdtContent>
      </w:sdt>
    </w:p>
    <w:p w14:paraId="64D0D029" w14:textId="77777777" w:rsidR="00B04645" w:rsidRDefault="00B04645" w:rsidP="00B04645"/>
    <w:p w14:paraId="39CE9BD9" w14:textId="77777777" w:rsidR="00B04645" w:rsidRPr="00F87FB3" w:rsidRDefault="00B04645" w:rsidP="00B04645">
      <w:r>
        <w:t xml:space="preserve">Vi beklager meget ulejligheden og håber på forståelse for, at arbejdet er nødvendigt for at sikre det rene, gode vand. </w:t>
      </w:r>
      <w:r w:rsidRPr="002E0DC5">
        <w:rPr>
          <w:szCs w:val="28"/>
        </w:rPr>
        <w:t>O</w:t>
      </w:r>
      <w:r>
        <w:rPr>
          <w:szCs w:val="28"/>
        </w:rPr>
        <w:t xml:space="preserve">g vi gør </w:t>
      </w:r>
      <w:r w:rsidRPr="002E0DC5">
        <w:rPr>
          <w:szCs w:val="28"/>
        </w:rPr>
        <w:t>hvad vi kan for at mindske generne</w:t>
      </w:r>
      <w:r>
        <w:rPr>
          <w:szCs w:val="28"/>
        </w:rPr>
        <w:t xml:space="preserve"> og</w:t>
      </w:r>
      <w:r w:rsidRPr="001F3DBC">
        <w:t xml:space="preserve"> </w:t>
      </w:r>
      <w:r>
        <w:t>få arbejdet til at glide så smertefrit som muligt</w:t>
      </w:r>
      <w:r w:rsidRPr="002E0DC5">
        <w:rPr>
          <w:szCs w:val="28"/>
        </w:rPr>
        <w:t>.</w:t>
      </w:r>
    </w:p>
    <w:p w14:paraId="463D9D56" w14:textId="77777777" w:rsidR="00B04645" w:rsidRDefault="00B04645" w:rsidP="00B04645"/>
    <w:p w14:paraId="44C9CD59" w14:textId="77777777" w:rsidR="00B04645" w:rsidRDefault="00B04645" w:rsidP="00B04645">
      <w:r>
        <w:t xml:space="preserve">Det er entreprenørfirmaet </w:t>
      </w:r>
      <w:sdt>
        <w:sdtPr>
          <w:alias w:val="Entreprenørfirma"/>
          <w:tag w:val="Entreprenørfirma"/>
          <w:id w:val="-67577149"/>
          <w:placeholder>
            <w:docPart w:val="D41885CA918A4ED58A5C48B32D84C422"/>
          </w:placeholder>
          <w:showingPlcHdr/>
          <w:text/>
        </w:sdtPr>
        <w:sdtEndPr/>
        <w:sdtContent>
          <w:r w:rsidRPr="00020FF8">
            <w:rPr>
              <w:rStyle w:val="Pladsholdertekst"/>
            </w:rPr>
            <w:t>Indtast entreprenørfirma</w:t>
          </w:r>
        </w:sdtContent>
      </w:sdt>
      <w:r>
        <w:t>, der udfører arbejdet for HOFOR.</w:t>
      </w:r>
      <w:r>
        <w:br/>
      </w:r>
      <w:r>
        <w:br/>
        <w:t xml:space="preserve">Hvis du har spørgsmål eller kommentarer til arbejdet, er du meget velkommen til at kontakte HOFOR på telefon 33 95 33 95 og spørge efter </w:t>
      </w:r>
      <w:sdt>
        <w:sdtPr>
          <w:alias w:val="Kontaktperson"/>
          <w:tag w:val="Kontaktperson"/>
          <w:id w:val="-518543602"/>
          <w:placeholder>
            <w:docPart w:val="940D822E60364FE488250907254763F3"/>
          </w:placeholder>
          <w:showingPlcHdr/>
          <w:text/>
        </w:sdtPr>
        <w:sdtEndPr/>
        <w:sdtContent>
          <w:r w:rsidRPr="00020FF8">
            <w:rPr>
              <w:rStyle w:val="Pladsholdertekst"/>
            </w:rPr>
            <w:t>Indtast byggeleders eller anden kontaktpersons navn</w:t>
          </w:r>
        </w:sdtContent>
      </w:sdt>
      <w:r>
        <w:t>.</w:t>
      </w:r>
    </w:p>
    <w:p w14:paraId="0CD7B8C2" w14:textId="77777777" w:rsidR="00B04645" w:rsidRDefault="00B04645" w:rsidP="00B04645"/>
    <w:p w14:paraId="4AD7B3C2" w14:textId="77777777" w:rsidR="00B04645" w:rsidRDefault="00B04645" w:rsidP="00B04645">
      <w:r w:rsidRPr="00FE0E0E">
        <w:t>Venlig hilsen</w:t>
      </w:r>
    </w:p>
    <w:p w14:paraId="5017E5AE" w14:textId="77777777" w:rsidR="00B04645" w:rsidRDefault="00B04645" w:rsidP="00B04645"/>
    <w:p w14:paraId="3FD313A3" w14:textId="77777777" w:rsidR="00B04645" w:rsidRDefault="00B04645" w:rsidP="00B04645">
      <w:r>
        <w:t>HOFOR A/S</w:t>
      </w:r>
    </w:p>
    <w:p w14:paraId="1FA51C60" w14:textId="77777777" w:rsidR="00B04645" w:rsidRDefault="00B04645" w:rsidP="00B04645">
      <w:pPr>
        <w:rPr>
          <w:b/>
          <w:sz w:val="22"/>
        </w:rPr>
      </w:pPr>
      <w:r>
        <w:rPr>
          <w:b/>
          <w:sz w:val="22"/>
        </w:rPr>
        <w:br/>
        <w:t>Modtag SMS- varsler fra HOFOR</w:t>
      </w:r>
    </w:p>
    <w:p w14:paraId="26F9D29C" w14:textId="4C1CF75B" w:rsidR="00862022" w:rsidRPr="00E84995" w:rsidRDefault="00B04645" w:rsidP="00B04645">
      <w:pPr>
        <w:spacing w:after="240"/>
        <w:rPr>
          <w:sz w:val="20"/>
          <w:szCs w:val="20"/>
        </w:rPr>
      </w:pPr>
      <w:r>
        <w:rPr>
          <w:sz w:val="22"/>
        </w:rPr>
        <w:t xml:space="preserve">Hvis du ønsker at blive varslet via SMS ved fremtidige lukninger på din adresse, kan du tilmelde dig på </w:t>
      </w:r>
      <w:hyperlink r:id="rId11" w:history="1">
        <w:r>
          <w:rPr>
            <w:rStyle w:val="Hyperlink"/>
            <w:sz w:val="22"/>
          </w:rPr>
          <w:t>www.hofor.dk/sms</w:t>
        </w:r>
      </w:hyperlink>
      <w:r>
        <w:rPr>
          <w:sz w:val="22"/>
        </w:rPr>
        <w:t xml:space="preserve"> </w:t>
      </w:r>
    </w:p>
    <w:p w14:paraId="3C71E60B" w14:textId="77777777" w:rsidR="00857827" w:rsidRDefault="00857827">
      <w:pPr>
        <w:spacing w:after="200" w:line="24" w:lineRule="auto"/>
      </w:pPr>
    </w:p>
    <w:sectPr w:rsidR="00857827" w:rsidSect="004763C2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843" w:right="849" w:bottom="2694" w:left="1418" w:header="1843" w:footer="61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4C8D6A" w14:textId="77777777" w:rsidR="00DA39DD" w:rsidRDefault="00DA39DD" w:rsidP="003706AC">
      <w:pPr>
        <w:spacing w:line="240" w:lineRule="auto"/>
      </w:pPr>
      <w:r>
        <w:separator/>
      </w:r>
    </w:p>
  </w:endnote>
  <w:endnote w:type="continuationSeparator" w:id="0">
    <w:p w14:paraId="584E90E1" w14:textId="77777777" w:rsidR="00DA39DD" w:rsidRDefault="00DA39DD" w:rsidP="003706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507B01" w14:textId="77777777" w:rsidR="00B04645" w:rsidRPr="00B22F7A" w:rsidRDefault="00B04645" w:rsidP="00B04645">
    <w:pPr>
      <w:pStyle w:val="Sidefod"/>
      <w:rPr>
        <w:i/>
        <w:color w:val="7F7F7F"/>
      </w:rPr>
    </w:pPr>
    <w:r w:rsidRPr="00822DFC">
      <w:rPr>
        <w:noProof/>
        <w:lang w:eastAsia="da-DK"/>
      </w:rPr>
      <w:drawing>
        <wp:anchor distT="0" distB="0" distL="114300" distR="114300" simplePos="0" relativeHeight="251659264" behindDoc="0" locked="0" layoutInCell="1" allowOverlap="1" wp14:anchorId="2E8BA503" wp14:editId="3E464127">
          <wp:simplePos x="0" y="0"/>
          <wp:positionH relativeFrom="page">
            <wp:posOffset>-3175</wp:posOffset>
          </wp:positionH>
          <wp:positionV relativeFrom="page">
            <wp:posOffset>9520555</wp:posOffset>
          </wp:positionV>
          <wp:extent cx="7563485" cy="170815"/>
          <wp:effectExtent l="0" t="0" r="0" b="0"/>
          <wp:wrapSquare wrapText="bothSides"/>
          <wp:docPr id="6" name="Billede 4" descr="Streggrafik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treggrafik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70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3653D">
      <w:rPr>
        <w:i/>
        <w:color w:val="7F7F7F"/>
      </w:rPr>
      <w:t>HOFOR står for Hovedstadsområdets Forsyningsselskab. Vi forsyner byer med vand, fjernvarme, bygas og fjernkøling, vi afleder spildevand og opfører vindmøller. I HOFOR deler vi en fælles vision – vi vil skabe bæredygtige byer, baseret på klima- og miljørigtige forsyningsløsninger.</w:t>
    </w:r>
  </w:p>
  <w:p w14:paraId="7F36C6F0" w14:textId="27906922" w:rsidR="00C52F93" w:rsidRPr="00822DFC" w:rsidRDefault="00C52F93" w:rsidP="00C52F93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9293E1" w14:textId="77777777" w:rsidR="00857827" w:rsidRDefault="00857827" w:rsidP="00857827">
    <w:pPr>
      <w:pStyle w:val="Sidefod"/>
      <w:pBdr>
        <w:bottom w:val="single" w:sz="12" w:space="1" w:color="auto"/>
      </w:pBdr>
      <w:rPr>
        <w:rFonts w:cs="Arial"/>
        <w:szCs w:val="18"/>
      </w:rPr>
    </w:pPr>
    <w:r w:rsidRPr="00857827">
      <w:rPr>
        <w:rFonts w:cs="Arial"/>
        <w:szCs w:val="18"/>
      </w:rPr>
      <w:t xml:space="preserve"> </w:t>
    </w:r>
  </w:p>
  <w:sdt>
    <w:sdtPr>
      <w:rPr>
        <w:rFonts w:cs="Arial"/>
        <w:szCs w:val="18"/>
      </w:rPr>
      <w:id w:val="-1355409755"/>
      <w:docPartObj>
        <w:docPartGallery w:val="Page Numbers (Bottom of Page)"/>
        <w:docPartUnique/>
      </w:docPartObj>
    </w:sdtPr>
    <w:sdtEndPr/>
    <w:sdtContent>
      <w:sdt>
        <w:sdtPr>
          <w:rPr>
            <w:rFonts w:cs="Arial"/>
            <w:szCs w:val="18"/>
          </w:rPr>
          <w:id w:val="390389450"/>
          <w:docPartObj>
            <w:docPartGallery w:val="Page Numbers (Top of Page)"/>
            <w:docPartUnique/>
          </w:docPartObj>
        </w:sdtPr>
        <w:sdtEndPr/>
        <w:sdtContent>
          <w:p w14:paraId="154007DE" w14:textId="77777777" w:rsidR="00857827" w:rsidRPr="00327244" w:rsidRDefault="00857827" w:rsidP="00857827">
            <w:pPr>
              <w:pStyle w:val="Sidefod"/>
              <w:pBdr>
                <w:bottom w:val="single" w:sz="12" w:space="1" w:color="auto"/>
              </w:pBdr>
              <w:rPr>
                <w:rFonts w:cs="Arial"/>
                <w:color w:val="0070C0"/>
                <w:szCs w:val="18"/>
              </w:rPr>
            </w:pPr>
          </w:p>
          <w:p w14:paraId="547A7D0E" w14:textId="71FDDC0B" w:rsidR="00857827" w:rsidRPr="00327244" w:rsidRDefault="00857827" w:rsidP="00857827">
            <w:pPr>
              <w:pStyle w:val="Sidefod"/>
              <w:spacing w:before="120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VAL 101 B1, </w:t>
            </w:r>
            <w:r w:rsidR="00502065">
              <w:rPr>
                <w:rFonts w:cs="Arial"/>
                <w:szCs w:val="18"/>
              </w:rPr>
              <w:t>revision</w:t>
            </w:r>
            <w:r>
              <w:rPr>
                <w:rFonts w:cs="Arial"/>
                <w:szCs w:val="18"/>
              </w:rPr>
              <w:t xml:space="preserve"> 0</w:t>
            </w:r>
            <w:r>
              <w:rPr>
                <w:rFonts w:cs="Arial"/>
                <w:szCs w:val="18"/>
              </w:rPr>
              <w:tab/>
            </w:r>
            <w:r w:rsidRPr="00327244">
              <w:rPr>
                <w:rFonts w:cs="Arial"/>
                <w:szCs w:val="18"/>
              </w:rPr>
              <w:tab/>
              <w:t xml:space="preserve">Side </w:t>
            </w:r>
            <w:r w:rsidRPr="00327244">
              <w:rPr>
                <w:rFonts w:cs="Arial"/>
                <w:b/>
                <w:szCs w:val="18"/>
              </w:rPr>
              <w:fldChar w:fldCharType="begin"/>
            </w:r>
            <w:r w:rsidRPr="00327244">
              <w:rPr>
                <w:rFonts w:cs="Arial"/>
                <w:b/>
                <w:szCs w:val="18"/>
              </w:rPr>
              <w:instrText>PAGE</w:instrText>
            </w:r>
            <w:r w:rsidRPr="00327244">
              <w:rPr>
                <w:rFonts w:cs="Arial"/>
                <w:b/>
                <w:szCs w:val="18"/>
              </w:rPr>
              <w:fldChar w:fldCharType="separate"/>
            </w:r>
            <w:r w:rsidR="00FD66DF">
              <w:rPr>
                <w:rFonts w:cs="Arial"/>
                <w:b/>
                <w:noProof/>
                <w:szCs w:val="18"/>
              </w:rPr>
              <w:t>1</w:t>
            </w:r>
            <w:r w:rsidRPr="00327244">
              <w:rPr>
                <w:rFonts w:cs="Arial"/>
                <w:b/>
                <w:szCs w:val="18"/>
              </w:rPr>
              <w:fldChar w:fldCharType="end"/>
            </w:r>
            <w:r w:rsidRPr="00327244">
              <w:rPr>
                <w:rFonts w:cs="Arial"/>
                <w:szCs w:val="18"/>
              </w:rPr>
              <w:t xml:space="preserve"> af </w:t>
            </w:r>
            <w:r w:rsidRPr="00327244">
              <w:rPr>
                <w:rFonts w:cs="Arial"/>
                <w:b/>
                <w:szCs w:val="18"/>
              </w:rPr>
              <w:fldChar w:fldCharType="begin"/>
            </w:r>
            <w:r w:rsidRPr="00327244">
              <w:rPr>
                <w:rFonts w:cs="Arial"/>
                <w:b/>
                <w:szCs w:val="18"/>
              </w:rPr>
              <w:instrText>NUMPAGES</w:instrText>
            </w:r>
            <w:r w:rsidRPr="00327244">
              <w:rPr>
                <w:rFonts w:cs="Arial"/>
                <w:b/>
                <w:szCs w:val="18"/>
              </w:rPr>
              <w:fldChar w:fldCharType="separate"/>
            </w:r>
            <w:r w:rsidR="00FD66DF">
              <w:rPr>
                <w:rFonts w:cs="Arial"/>
                <w:b/>
                <w:noProof/>
                <w:szCs w:val="18"/>
              </w:rPr>
              <w:t>6</w:t>
            </w:r>
            <w:r w:rsidRPr="00327244">
              <w:rPr>
                <w:rFonts w:cs="Arial"/>
                <w:b/>
                <w:szCs w:val="18"/>
              </w:rPr>
              <w:fldChar w:fldCharType="end"/>
            </w:r>
          </w:p>
        </w:sdtContent>
      </w:sdt>
    </w:sdtContent>
  </w:sdt>
  <w:p w14:paraId="7A1C5EC5" w14:textId="02611A48" w:rsidR="00822DFC" w:rsidRPr="00822DFC" w:rsidRDefault="00D046E5" w:rsidP="00857827">
    <w:pPr>
      <w:pStyle w:val="Sidefod"/>
    </w:pPr>
    <w:r>
      <w:rPr>
        <w:rFonts w:cs="Arial"/>
        <w:szCs w:val="18"/>
      </w:rPr>
      <w:t>26</w:t>
    </w:r>
    <w:r w:rsidR="00857827">
      <w:rPr>
        <w:rFonts w:cs="Arial"/>
        <w:szCs w:val="18"/>
      </w:rPr>
      <w:t>.</w:t>
    </w:r>
    <w:r>
      <w:rPr>
        <w:rFonts w:cs="Arial"/>
        <w:szCs w:val="18"/>
      </w:rPr>
      <w:t>01</w:t>
    </w:r>
    <w:r w:rsidR="00857827">
      <w:rPr>
        <w:rFonts w:cs="Arial"/>
        <w:szCs w:val="18"/>
      </w:rPr>
      <w:t>.201</w:t>
    </w:r>
    <w:r>
      <w:rPr>
        <w:rFonts w:cs="Arial"/>
        <w:szCs w:val="18"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55613A" w14:textId="77777777" w:rsidR="00DA39DD" w:rsidRDefault="00DA39DD" w:rsidP="003706AC">
      <w:pPr>
        <w:spacing w:line="240" w:lineRule="auto"/>
      </w:pPr>
      <w:r>
        <w:separator/>
      </w:r>
    </w:p>
  </w:footnote>
  <w:footnote w:type="continuationSeparator" w:id="0">
    <w:p w14:paraId="59B8FCCD" w14:textId="77777777" w:rsidR="00DA39DD" w:rsidRDefault="00DA39DD" w:rsidP="003706A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BA5979" w14:textId="283BCF72" w:rsidR="003706AC" w:rsidRDefault="004763C2" w:rsidP="003706AC">
    <w:pPr>
      <w:pStyle w:val="Sidehoved"/>
      <w:tabs>
        <w:tab w:val="clear" w:pos="4819"/>
        <w:tab w:val="clear" w:pos="9638"/>
        <w:tab w:val="center" w:pos="4309"/>
        <w:tab w:val="right" w:pos="8618"/>
      </w:tabs>
    </w:pPr>
    <w:r>
      <w:tab/>
    </w:r>
    <w:r>
      <w:tab/>
    </w:r>
    <w:r>
      <w:rPr>
        <w:noProof/>
        <w:lang w:eastAsia="da-DK"/>
      </w:rPr>
      <w:drawing>
        <wp:anchor distT="0" distB="0" distL="114300" distR="114300" simplePos="0" relativeHeight="251661312" behindDoc="1" locked="0" layoutInCell="1" allowOverlap="1" wp14:anchorId="1992215B" wp14:editId="16166AD7">
          <wp:simplePos x="0" y="0"/>
          <wp:positionH relativeFrom="page">
            <wp:posOffset>6093460</wp:posOffset>
          </wp:positionH>
          <wp:positionV relativeFrom="page">
            <wp:posOffset>511175</wp:posOffset>
          </wp:positionV>
          <wp:extent cx="1074420" cy="673100"/>
          <wp:effectExtent l="19050" t="0" r="0" b="0"/>
          <wp:wrapTight wrapText="bothSides">
            <wp:wrapPolygon edited="0">
              <wp:start x="-383" y="0"/>
              <wp:lineTo x="-383" y="20785"/>
              <wp:lineTo x="21447" y="20785"/>
              <wp:lineTo x="21447" y="0"/>
              <wp:lineTo x="-383" y="0"/>
            </wp:wrapPolygon>
          </wp:wrapTight>
          <wp:docPr id="4" name="Picture 0" descr="LogoHeaderPage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for_cmyk_pos_35mm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4420" cy="673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8B25C2" w14:textId="77777777" w:rsidR="00857827" w:rsidRPr="00857827" w:rsidRDefault="00857827" w:rsidP="00857827">
    <w:pPr>
      <w:pBdr>
        <w:bottom w:val="single" w:sz="12" w:space="1" w:color="auto"/>
      </w:pBdr>
      <w:tabs>
        <w:tab w:val="center" w:pos="4819"/>
        <w:tab w:val="right" w:pos="9638"/>
      </w:tabs>
      <w:spacing w:before="120" w:line="240" w:lineRule="auto"/>
      <w:rPr>
        <w:rFonts w:eastAsia="Times New Roman" w:cs="Arial"/>
        <w:b/>
        <w:sz w:val="36"/>
        <w:szCs w:val="36"/>
        <w:lang w:eastAsia="da-DK"/>
      </w:rPr>
    </w:pPr>
    <w:r w:rsidRPr="00857827">
      <w:rPr>
        <w:rFonts w:eastAsia="Times New Roman" w:cs="Arial"/>
        <w:b/>
        <w:sz w:val="36"/>
        <w:szCs w:val="36"/>
        <w:lang w:eastAsia="da-DK"/>
      </w:rPr>
      <w:t>KRAVSPECIFIKATION</w:t>
    </w:r>
  </w:p>
  <w:p w14:paraId="4934815B" w14:textId="77777777" w:rsidR="003706AC" w:rsidRDefault="00DC0E2B" w:rsidP="003706AC">
    <w:pPr>
      <w:pStyle w:val="Sidehoved"/>
      <w:tabs>
        <w:tab w:val="clear" w:pos="4819"/>
        <w:tab w:val="clear" w:pos="9638"/>
        <w:tab w:val="center" w:pos="4309"/>
        <w:tab w:val="right" w:pos="8618"/>
      </w:tabs>
    </w:pPr>
    <w:r>
      <w:rPr>
        <w:noProof/>
        <w:lang w:eastAsia="da-DK"/>
      </w:rPr>
      <w:drawing>
        <wp:anchor distT="0" distB="0" distL="114300" distR="114300" simplePos="0" relativeHeight="251656192" behindDoc="1" locked="0" layoutInCell="1" allowOverlap="1" wp14:anchorId="2E7585ED" wp14:editId="6D9FA8CA">
          <wp:simplePos x="0" y="0"/>
          <wp:positionH relativeFrom="page">
            <wp:posOffset>5941060</wp:posOffset>
          </wp:positionH>
          <wp:positionV relativeFrom="page">
            <wp:posOffset>358775</wp:posOffset>
          </wp:positionV>
          <wp:extent cx="1074420" cy="673100"/>
          <wp:effectExtent l="19050" t="0" r="0" b="0"/>
          <wp:wrapTight wrapText="bothSides">
            <wp:wrapPolygon edited="0">
              <wp:start x="-383" y="0"/>
              <wp:lineTo x="-383" y="20785"/>
              <wp:lineTo x="21447" y="20785"/>
              <wp:lineTo x="21447" y="0"/>
              <wp:lineTo x="-383" y="0"/>
            </wp:wrapPolygon>
          </wp:wrapTight>
          <wp:docPr id="2" name="Picture 0" descr="LogoHeaderPage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for_cmyk_pos_35mm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4420" cy="673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B6CBE"/>
    <w:multiLevelType w:val="hybridMultilevel"/>
    <w:tmpl w:val="2B58296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777FA9"/>
    <w:multiLevelType w:val="multilevel"/>
    <w:tmpl w:val="47B4423A"/>
    <w:numStyleLink w:val="HOFORBullet"/>
  </w:abstractNum>
  <w:abstractNum w:abstractNumId="2" w15:restartNumberingAfterBreak="0">
    <w:nsid w:val="0BEC017F"/>
    <w:multiLevelType w:val="multilevel"/>
    <w:tmpl w:val="FA5AFF12"/>
    <w:lvl w:ilvl="0">
      <w:start w:val="1"/>
      <w:numFmt w:val="bullet"/>
      <w:lvlText w:val=""/>
      <w:lvlJc w:val="left"/>
      <w:pPr>
        <w:ind w:left="227" w:hanging="227"/>
      </w:pPr>
      <w:rPr>
        <w:rFonts w:ascii="Wingdings 3" w:hAnsi="Wingdings 3"/>
        <w:color w:val="B4D670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2C790A"/>
    <w:multiLevelType w:val="hybridMultilevel"/>
    <w:tmpl w:val="9B5240E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025495"/>
    <w:multiLevelType w:val="multilevel"/>
    <w:tmpl w:val="FA5AFF12"/>
    <w:lvl w:ilvl="0">
      <w:start w:val="1"/>
      <w:numFmt w:val="bullet"/>
      <w:lvlText w:val=""/>
      <w:lvlJc w:val="left"/>
      <w:pPr>
        <w:ind w:left="227" w:hanging="227"/>
      </w:pPr>
      <w:rPr>
        <w:rFonts w:ascii="Wingdings 3" w:hAnsi="Wingdings 3" w:hint="default"/>
        <w:color w:val="B4D670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02E1D9C"/>
    <w:multiLevelType w:val="multilevel"/>
    <w:tmpl w:val="FA5AFF12"/>
    <w:lvl w:ilvl="0">
      <w:start w:val="1"/>
      <w:numFmt w:val="bullet"/>
      <w:lvlText w:val=""/>
      <w:lvlJc w:val="left"/>
      <w:pPr>
        <w:ind w:left="227" w:hanging="227"/>
      </w:pPr>
      <w:rPr>
        <w:rFonts w:ascii="Wingdings 3" w:hAnsi="Wingdings 3" w:hint="default"/>
        <w:color w:val="B4D670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BDB060C"/>
    <w:multiLevelType w:val="multilevel"/>
    <w:tmpl w:val="47B4423A"/>
    <w:numStyleLink w:val="HOFORBullet"/>
  </w:abstractNum>
  <w:abstractNum w:abstractNumId="7" w15:restartNumberingAfterBreak="0">
    <w:nsid w:val="3C8B57BA"/>
    <w:multiLevelType w:val="hybridMultilevel"/>
    <w:tmpl w:val="915841EE"/>
    <w:lvl w:ilvl="0" w:tplc="CD2CD07A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b/>
        <w:i w:val="0"/>
        <w:color w:val="B4D64B"/>
        <w:sz w:val="16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C745B9"/>
    <w:multiLevelType w:val="multilevel"/>
    <w:tmpl w:val="47B4423A"/>
    <w:styleLink w:val="HOFORBullet"/>
    <w:lvl w:ilvl="0">
      <w:start w:val="1"/>
      <w:numFmt w:val="bullet"/>
      <w:lvlText w:val=""/>
      <w:lvlJc w:val="left"/>
      <w:pPr>
        <w:ind w:left="227" w:hanging="227"/>
      </w:pPr>
      <w:rPr>
        <w:rFonts w:ascii="Wingdings 3" w:hAnsi="Wingdings 3" w:hint="default"/>
        <w:color w:val="B4D670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6"/>
  </w:num>
  <w:num w:numId="5">
    <w:abstractNumId w:val="5"/>
  </w:num>
  <w:num w:numId="6">
    <w:abstractNumId w:val="4"/>
  </w:num>
  <w:num w:numId="7">
    <w:abstractNumId w:val="2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ttachedTemplate r:id="rId1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1304"/>
  <w:hyphenationZone w:val="425"/>
  <w:drawingGridHorizontalSpacing w:val="14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7BD"/>
    <w:rsid w:val="000526D0"/>
    <w:rsid w:val="00053C86"/>
    <w:rsid w:val="0007101B"/>
    <w:rsid w:val="00081E89"/>
    <w:rsid w:val="00082C30"/>
    <w:rsid w:val="00092171"/>
    <w:rsid w:val="0009618A"/>
    <w:rsid w:val="000C29C9"/>
    <w:rsid w:val="000F4379"/>
    <w:rsid w:val="001552DA"/>
    <w:rsid w:val="00165E77"/>
    <w:rsid w:val="001742AE"/>
    <w:rsid w:val="00180A57"/>
    <w:rsid w:val="00182444"/>
    <w:rsid w:val="001B0576"/>
    <w:rsid w:val="001C58DF"/>
    <w:rsid w:val="001E5CBB"/>
    <w:rsid w:val="0023560F"/>
    <w:rsid w:val="00244156"/>
    <w:rsid w:val="00250661"/>
    <w:rsid w:val="0025643E"/>
    <w:rsid w:val="00262E09"/>
    <w:rsid w:val="00272E0E"/>
    <w:rsid w:val="00274FA7"/>
    <w:rsid w:val="00291467"/>
    <w:rsid w:val="002A0C57"/>
    <w:rsid w:val="002B6EA0"/>
    <w:rsid w:val="002C1A5B"/>
    <w:rsid w:val="002D38C2"/>
    <w:rsid w:val="002E0F25"/>
    <w:rsid w:val="002E33DA"/>
    <w:rsid w:val="002F15DF"/>
    <w:rsid w:val="0030099E"/>
    <w:rsid w:val="003100D7"/>
    <w:rsid w:val="0033653D"/>
    <w:rsid w:val="003432DE"/>
    <w:rsid w:val="003706AC"/>
    <w:rsid w:val="003824E0"/>
    <w:rsid w:val="003E5E23"/>
    <w:rsid w:val="003F0674"/>
    <w:rsid w:val="004014F4"/>
    <w:rsid w:val="00403B8B"/>
    <w:rsid w:val="0040678A"/>
    <w:rsid w:val="00417C14"/>
    <w:rsid w:val="00456795"/>
    <w:rsid w:val="00464393"/>
    <w:rsid w:val="00464CF6"/>
    <w:rsid w:val="00471198"/>
    <w:rsid w:val="004763C2"/>
    <w:rsid w:val="004C7781"/>
    <w:rsid w:val="00502065"/>
    <w:rsid w:val="00515A69"/>
    <w:rsid w:val="005468A4"/>
    <w:rsid w:val="00550AC7"/>
    <w:rsid w:val="005676C3"/>
    <w:rsid w:val="005A1389"/>
    <w:rsid w:val="005E7F66"/>
    <w:rsid w:val="00611A80"/>
    <w:rsid w:val="0061299C"/>
    <w:rsid w:val="00626536"/>
    <w:rsid w:val="00642A46"/>
    <w:rsid w:val="00642B77"/>
    <w:rsid w:val="006A38DE"/>
    <w:rsid w:val="006C2E36"/>
    <w:rsid w:val="006D2D50"/>
    <w:rsid w:val="007067D8"/>
    <w:rsid w:val="00727403"/>
    <w:rsid w:val="00731EBA"/>
    <w:rsid w:val="00751D14"/>
    <w:rsid w:val="00752632"/>
    <w:rsid w:val="00754094"/>
    <w:rsid w:val="00780F25"/>
    <w:rsid w:val="00794560"/>
    <w:rsid w:val="007A0534"/>
    <w:rsid w:val="007A52AB"/>
    <w:rsid w:val="007F6F9D"/>
    <w:rsid w:val="00822DFC"/>
    <w:rsid w:val="00857827"/>
    <w:rsid w:val="00862022"/>
    <w:rsid w:val="00863AC7"/>
    <w:rsid w:val="00883E1D"/>
    <w:rsid w:val="008A6E34"/>
    <w:rsid w:val="008D79EE"/>
    <w:rsid w:val="009110DF"/>
    <w:rsid w:val="0092679D"/>
    <w:rsid w:val="009338DE"/>
    <w:rsid w:val="00957460"/>
    <w:rsid w:val="00966FC4"/>
    <w:rsid w:val="009D6B0B"/>
    <w:rsid w:val="00A10834"/>
    <w:rsid w:val="00A24E48"/>
    <w:rsid w:val="00A90DD9"/>
    <w:rsid w:val="00B04645"/>
    <w:rsid w:val="00B07BBF"/>
    <w:rsid w:val="00B138D0"/>
    <w:rsid w:val="00B178FE"/>
    <w:rsid w:val="00B227FA"/>
    <w:rsid w:val="00B51C67"/>
    <w:rsid w:val="00B63FFB"/>
    <w:rsid w:val="00BC36AA"/>
    <w:rsid w:val="00BC7F3E"/>
    <w:rsid w:val="00BE05FF"/>
    <w:rsid w:val="00C51944"/>
    <w:rsid w:val="00C52F93"/>
    <w:rsid w:val="00CA3ACA"/>
    <w:rsid w:val="00CB31DD"/>
    <w:rsid w:val="00CC7F09"/>
    <w:rsid w:val="00D00DAD"/>
    <w:rsid w:val="00D046E5"/>
    <w:rsid w:val="00D05171"/>
    <w:rsid w:val="00D55E27"/>
    <w:rsid w:val="00D9648D"/>
    <w:rsid w:val="00DA39DD"/>
    <w:rsid w:val="00DB1CE4"/>
    <w:rsid w:val="00DC0E2B"/>
    <w:rsid w:val="00E83AA8"/>
    <w:rsid w:val="00EA4642"/>
    <w:rsid w:val="00EA665C"/>
    <w:rsid w:val="00EE796E"/>
    <w:rsid w:val="00F016DF"/>
    <w:rsid w:val="00F11511"/>
    <w:rsid w:val="00F257BD"/>
    <w:rsid w:val="00F302FF"/>
    <w:rsid w:val="00F31C87"/>
    <w:rsid w:val="00F32577"/>
    <w:rsid w:val="00F34F00"/>
    <w:rsid w:val="00F47880"/>
    <w:rsid w:val="00FB3DD7"/>
    <w:rsid w:val="00FB4789"/>
    <w:rsid w:val="00FC0FC3"/>
    <w:rsid w:val="00FD66DF"/>
    <w:rsid w:val="00FE0E0E"/>
    <w:rsid w:val="00FF5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D565E54"/>
  <w15:docId w15:val="{3A27CD29-4995-41B4-8C6E-A0ECB9375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0E0E"/>
    <w:pPr>
      <w:spacing w:after="0" w:line="300" w:lineRule="atLeast"/>
    </w:pPr>
    <w:rPr>
      <w:rFonts w:ascii="Arial" w:hAnsi="Arial"/>
      <w:sz w:val="28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E0E0E"/>
    <w:pPr>
      <w:keepNext/>
      <w:keepLines/>
      <w:spacing w:before="120" w:after="360"/>
      <w:outlineLvl w:val="0"/>
    </w:pPr>
    <w:rPr>
      <w:rFonts w:eastAsiaTheme="majorEastAsia" w:cstheme="majorBidi"/>
      <w:b/>
      <w:bCs/>
      <w:sz w:val="44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A38DE"/>
    <w:pPr>
      <w:keepNext/>
      <w:keepLines/>
      <w:spacing w:before="120" w:after="24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42B77"/>
    <w:pPr>
      <w:keepNext/>
      <w:keepLines/>
      <w:spacing w:before="120" w:after="240"/>
      <w:outlineLvl w:val="2"/>
    </w:pPr>
    <w:rPr>
      <w:rFonts w:eastAsiaTheme="majorEastAsia" w:cstheme="majorBidi"/>
      <w:b/>
      <w:b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FE0E0E"/>
    <w:rPr>
      <w:rFonts w:ascii="Arial" w:eastAsiaTheme="majorEastAsia" w:hAnsi="Arial" w:cstheme="majorBidi"/>
      <w:b/>
      <w:bCs/>
      <w:sz w:val="44"/>
      <w:szCs w:val="28"/>
    </w:rPr>
  </w:style>
  <w:style w:type="character" w:customStyle="1" w:styleId="Overskrift2Tegn">
    <w:name w:val="Overskrift 2 Tegn"/>
    <w:basedOn w:val="Standardskrifttypeiafsnit"/>
    <w:link w:val="Overskrift2"/>
    <w:rsid w:val="006A38DE"/>
    <w:rPr>
      <w:rFonts w:ascii="Arial" w:eastAsiaTheme="majorEastAsia" w:hAnsi="Arial" w:cstheme="majorBidi"/>
      <w:b/>
      <w:bCs/>
      <w:sz w:val="24"/>
      <w:szCs w:val="26"/>
    </w:rPr>
  </w:style>
  <w:style w:type="paragraph" w:styleId="Citat">
    <w:name w:val="Quote"/>
    <w:basedOn w:val="Normal"/>
    <w:next w:val="Normal"/>
    <w:link w:val="CitatTegn"/>
    <w:uiPriority w:val="29"/>
    <w:qFormat/>
    <w:rsid w:val="002E33DA"/>
    <w:rPr>
      <w:i/>
      <w:iCs/>
      <w:color w:val="404040" w:themeColor="text1" w:themeTint="BF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642B77"/>
    <w:rPr>
      <w:rFonts w:ascii="Arial" w:eastAsiaTheme="majorEastAsia" w:hAnsi="Arial" w:cstheme="majorBidi"/>
      <w:b/>
      <w:bCs/>
    </w:rPr>
  </w:style>
  <w:style w:type="character" w:customStyle="1" w:styleId="CitatTegn">
    <w:name w:val="Citat Tegn"/>
    <w:basedOn w:val="Standardskrifttypeiafsnit"/>
    <w:link w:val="Citat"/>
    <w:uiPriority w:val="29"/>
    <w:rsid w:val="002E33DA"/>
    <w:rPr>
      <w:rFonts w:ascii="Arial" w:hAnsi="Arial"/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2E33DA"/>
    <w:pPr>
      <w:ind w:left="720"/>
      <w:contextualSpacing/>
    </w:pPr>
  </w:style>
  <w:style w:type="numbering" w:customStyle="1" w:styleId="HOFORBullet">
    <w:name w:val="HOFOR Bullet"/>
    <w:basedOn w:val="Ingenoversigt"/>
    <w:rsid w:val="002E33DA"/>
    <w:pPr>
      <w:numPr>
        <w:numId w:val="2"/>
      </w:numPr>
    </w:pPr>
  </w:style>
  <w:style w:type="paragraph" w:styleId="Ingenafstand">
    <w:name w:val="No Spacing"/>
    <w:uiPriority w:val="1"/>
    <w:qFormat/>
    <w:rsid w:val="006A38DE"/>
    <w:pPr>
      <w:spacing w:after="0" w:line="240" w:lineRule="auto"/>
    </w:pPr>
    <w:rPr>
      <w:rFonts w:ascii="Arial" w:hAnsi="Arial"/>
    </w:rPr>
  </w:style>
  <w:style w:type="table" w:styleId="Tabel-Gitter">
    <w:name w:val="Table Grid"/>
    <w:basedOn w:val="Tabel-Normal"/>
    <w:rsid w:val="006A38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3706AC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706AC"/>
    <w:rPr>
      <w:rFonts w:ascii="Arial" w:hAnsi="Arial"/>
    </w:rPr>
  </w:style>
  <w:style w:type="paragraph" w:styleId="Sidefod">
    <w:name w:val="footer"/>
    <w:basedOn w:val="Normal"/>
    <w:link w:val="SidefodTegn"/>
    <w:uiPriority w:val="99"/>
    <w:unhideWhenUsed/>
    <w:rsid w:val="0025643E"/>
    <w:pPr>
      <w:tabs>
        <w:tab w:val="center" w:pos="4819"/>
        <w:tab w:val="right" w:pos="9638"/>
      </w:tabs>
      <w:spacing w:line="240" w:lineRule="auto"/>
    </w:pPr>
    <w:rPr>
      <w:sz w:val="18"/>
    </w:rPr>
  </w:style>
  <w:style w:type="character" w:customStyle="1" w:styleId="SidefodTegn">
    <w:name w:val="Sidefod Tegn"/>
    <w:basedOn w:val="Standardskrifttypeiafsnit"/>
    <w:link w:val="Sidefod"/>
    <w:uiPriority w:val="99"/>
    <w:rsid w:val="0025643E"/>
    <w:rPr>
      <w:rFonts w:ascii="Arial" w:hAnsi="Arial"/>
      <w:sz w:val="18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706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706AC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B138D0"/>
    <w:rPr>
      <w:color w:val="0000FF" w:themeColor="hyperlink"/>
      <w:u w:val="single"/>
    </w:rPr>
  </w:style>
  <w:style w:type="character" w:styleId="Pladsholdertekst">
    <w:name w:val="Placeholder Text"/>
    <w:basedOn w:val="Standardskrifttypeiafsnit"/>
    <w:uiPriority w:val="99"/>
    <w:semiHidden/>
    <w:rsid w:val="00FE0E0E"/>
    <w:rPr>
      <w:color w:val="808080"/>
    </w:rPr>
  </w:style>
  <w:style w:type="paragraph" w:customStyle="1" w:styleId="Bilag">
    <w:name w:val="Bilag"/>
    <w:basedOn w:val="Normal"/>
    <w:link w:val="BilagTegn"/>
    <w:qFormat/>
    <w:rsid w:val="00857827"/>
    <w:pPr>
      <w:spacing w:before="480" w:after="120" w:line="240" w:lineRule="auto"/>
    </w:pPr>
    <w:rPr>
      <w:rFonts w:eastAsia="Times New Roman" w:cs="Times New Roman"/>
      <w:b/>
      <w:sz w:val="40"/>
      <w:szCs w:val="24"/>
      <w:lang w:eastAsia="da-DK"/>
    </w:rPr>
  </w:style>
  <w:style w:type="character" w:customStyle="1" w:styleId="BilagTegn">
    <w:name w:val="Bilag Tegn"/>
    <w:basedOn w:val="Standardskrifttypeiafsnit"/>
    <w:link w:val="Bilag"/>
    <w:rsid w:val="00857827"/>
    <w:rPr>
      <w:rFonts w:ascii="Arial" w:eastAsia="Times New Roman" w:hAnsi="Arial" w:cs="Times New Roman"/>
      <w:b/>
      <w:sz w:val="40"/>
      <w:szCs w:val="24"/>
      <w:lang w:eastAsia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272E0E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272E0E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272E0E"/>
    <w:rPr>
      <w:rFonts w:ascii="Arial" w:hAnsi="Arial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272E0E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272E0E"/>
    <w:rPr>
      <w:rFonts w:ascii="Arial" w:hAnsi="Arial"/>
      <w:b/>
      <w:bCs/>
      <w:sz w:val="20"/>
      <w:szCs w:val="20"/>
    </w:rPr>
  </w:style>
  <w:style w:type="paragraph" w:customStyle="1" w:styleId="ListBulletNoSpace">
    <w:name w:val="List Bullet NoSpace"/>
    <w:basedOn w:val="Opstilling-punkttegn"/>
    <w:qFormat/>
    <w:rsid w:val="00DB1CE4"/>
    <w:pPr>
      <w:spacing w:line="280" w:lineRule="atLeast"/>
      <w:ind w:left="227" w:hanging="227"/>
      <w:contextualSpacing w:val="0"/>
    </w:pPr>
    <w:rPr>
      <w:rFonts w:eastAsia="Times New Roman" w:cs="Arial"/>
      <w:sz w:val="20"/>
      <w:szCs w:val="20"/>
      <w:lang w:eastAsia="da-DK"/>
    </w:rPr>
  </w:style>
  <w:style w:type="paragraph" w:styleId="Opstilling-punkttegn">
    <w:name w:val="List Bullet"/>
    <w:basedOn w:val="Normal"/>
    <w:uiPriority w:val="99"/>
    <w:semiHidden/>
    <w:unhideWhenUsed/>
    <w:rsid w:val="00DB1CE4"/>
    <w:pPr>
      <w:ind w:left="720" w:hanging="36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for.dk/sms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ofor.dk/sm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hofor.dk/sm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ofor.dk/sms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tr01\Desktop\Nyt%20udbud%20af%20rammeaftale%20-%20udkast\Udbudsmateriale\7.%20Bilag%20til%20generel%20arbejdsbeskrivelse\Mulige%20nye%20bilag\VAND_HOFOR_Lukning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85E75D2C8154035A4295507FB6A73B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8A288D9-CABB-4BE1-A253-586C6EE3B436}"/>
      </w:docPartPr>
      <w:docPartBody>
        <w:p w:rsidR="006D143E" w:rsidRDefault="0094593D" w:rsidP="0094593D">
          <w:pPr>
            <w:pStyle w:val="385E75D2C8154035A4295507FB6A73BE"/>
          </w:pPr>
          <w:r w:rsidRPr="00FE5189">
            <w:rPr>
              <w:rStyle w:val="Pladsholdertekst"/>
            </w:rPr>
            <w:t>Indtast hvilket område/gade/husnumre, det drejer sig om</w:t>
          </w:r>
        </w:p>
      </w:docPartBody>
    </w:docPart>
    <w:docPart>
      <w:docPartPr>
        <w:name w:val="FFCDE1827F524C3C93202DFCD852091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CF5FBD5-EBA2-4223-98B2-2EC974BC6215}"/>
      </w:docPartPr>
      <w:docPartBody>
        <w:p w:rsidR="006D143E" w:rsidRDefault="0094593D" w:rsidP="0094593D">
          <w:pPr>
            <w:pStyle w:val="FFCDE1827F524C3C93202DFCD852091A"/>
          </w:pPr>
          <w:r w:rsidRPr="00FE5189">
            <w:rPr>
              <w:rStyle w:val="Pladsholdertekst"/>
            </w:rPr>
            <w:t>Beskriv den opgave, I er i gang med</w:t>
          </w:r>
        </w:p>
      </w:docPartBody>
    </w:docPart>
    <w:docPart>
      <w:docPartPr>
        <w:name w:val="BCADAD9D9A1149EC83DB7B163E2EC33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A429CD3-0015-4FA0-A2FA-D4697DD85EDF}"/>
      </w:docPartPr>
      <w:docPartBody>
        <w:p w:rsidR="006D143E" w:rsidRDefault="0094593D" w:rsidP="0094593D">
          <w:pPr>
            <w:pStyle w:val="BCADAD9D9A1149EC83DB7B163E2EC33E"/>
          </w:pPr>
          <w:r w:rsidRPr="00FE5189">
            <w:rPr>
              <w:rStyle w:val="Pladsholdertekst"/>
            </w:rPr>
            <w:t>Angiv, hvornår I forventer at starte arbejdet</w:t>
          </w:r>
        </w:p>
      </w:docPartBody>
    </w:docPart>
    <w:docPart>
      <w:docPartPr>
        <w:name w:val="A0C085F05E5946F68AEA94CE6DE7C27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43887FA-A5EA-4F56-A08E-F9A0945AA6B9}"/>
      </w:docPartPr>
      <w:docPartBody>
        <w:p w:rsidR="006D143E" w:rsidRDefault="0094593D" w:rsidP="0094593D">
          <w:pPr>
            <w:pStyle w:val="A0C085F05E5946F68AEA94CE6DE7C276"/>
          </w:pPr>
          <w:r w:rsidRPr="00FE5189">
            <w:rPr>
              <w:rStyle w:val="Pladsholdertekst"/>
            </w:rPr>
            <w:t>Angiv, hvornår I forventer at være færdige</w:t>
          </w:r>
        </w:p>
      </w:docPartBody>
    </w:docPart>
    <w:docPart>
      <w:docPartPr>
        <w:name w:val="0A6AC73AFA7543CBAAAA74E379ADEA2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C20FF34-DBD2-417D-A5C3-F9F477323B45}"/>
      </w:docPartPr>
      <w:docPartBody>
        <w:p w:rsidR="006D143E" w:rsidRDefault="0094593D" w:rsidP="0094593D">
          <w:pPr>
            <w:pStyle w:val="0A6AC73AFA7543CBAAAA74E379ADEA2C"/>
          </w:pPr>
          <w:r w:rsidRPr="000C70C9">
            <w:rPr>
              <w:rStyle w:val="Pladsholdertekst"/>
            </w:rPr>
            <w:t>Klik her for at angive tekst.</w:t>
          </w:r>
        </w:p>
      </w:docPartBody>
    </w:docPart>
    <w:docPart>
      <w:docPartPr>
        <w:name w:val="D3487D7A62E94CB89272BFFF4640F6D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ABFA5B8-2233-440A-AA22-1BF1FCBD4D30}"/>
      </w:docPartPr>
      <w:docPartBody>
        <w:p w:rsidR="006D143E" w:rsidRDefault="0094593D" w:rsidP="0094593D">
          <w:pPr>
            <w:pStyle w:val="D3487D7A62E94CB89272BFFF4640F6DD"/>
          </w:pPr>
          <w:r w:rsidRPr="00FE5189">
            <w:rPr>
              <w:rStyle w:val="Pladsholdertekst"/>
            </w:rPr>
            <w:t>Vælg fra listen</w:t>
          </w:r>
        </w:p>
      </w:docPartBody>
    </w:docPart>
    <w:docPart>
      <w:docPartPr>
        <w:name w:val="2FA55D00D8A043EAA8B54D3527E6C04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5E3FEEB-00C6-4BC3-8F77-D924BB4C7E4E}"/>
      </w:docPartPr>
      <w:docPartBody>
        <w:p w:rsidR="006D143E" w:rsidRDefault="0094593D" w:rsidP="0094593D">
          <w:pPr>
            <w:pStyle w:val="2FA55D00D8A043EAA8B54D3527E6C04E"/>
          </w:pPr>
          <w:r w:rsidRPr="00FE5189">
            <w:rPr>
              <w:rStyle w:val="Pladsholdertekst"/>
            </w:rPr>
            <w:t>Indtast adresse og husnummer</w:t>
          </w:r>
        </w:p>
      </w:docPartBody>
    </w:docPart>
    <w:docPart>
      <w:docPartPr>
        <w:name w:val="B44647681F1A4C5D9E169086164F7F8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0E2C012-45E6-4F52-9F92-91F76D2AB66F}"/>
      </w:docPartPr>
      <w:docPartBody>
        <w:p w:rsidR="006D143E" w:rsidRDefault="0094593D" w:rsidP="0094593D">
          <w:pPr>
            <w:pStyle w:val="B44647681F1A4C5D9E169086164F7F82"/>
          </w:pPr>
          <w:r w:rsidRPr="00FE5189">
            <w:rPr>
              <w:rStyle w:val="Pladsholdertekst"/>
            </w:rPr>
            <w:t>Indtast konsekvenserne for trafikken, fx ensretning</w:t>
          </w:r>
        </w:p>
      </w:docPartBody>
    </w:docPart>
    <w:docPart>
      <w:docPartPr>
        <w:name w:val="5A30C523DC33483A9F61411F312A254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9BAA01D-704B-4375-A837-98D80B8CD1F4}"/>
      </w:docPartPr>
      <w:docPartBody>
        <w:p w:rsidR="006D143E" w:rsidRDefault="0094593D" w:rsidP="0094593D">
          <w:pPr>
            <w:pStyle w:val="5A30C523DC33483A9F61411F312A2549"/>
          </w:pPr>
          <w:r w:rsidRPr="00FE5189">
            <w:rPr>
              <w:rStyle w:val="Pladsholdertekst"/>
            </w:rPr>
            <w:t>Indtast hvilke buslinjer, der berøres</w:t>
          </w:r>
        </w:p>
      </w:docPartBody>
    </w:docPart>
    <w:docPart>
      <w:docPartPr>
        <w:name w:val="70710AB1A4FA4C179EA9AA8EC848804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69A31F9-EFF8-4268-8D4A-4855179EF3F9}"/>
      </w:docPartPr>
      <w:docPartBody>
        <w:p w:rsidR="006D143E" w:rsidRDefault="0094593D" w:rsidP="0094593D">
          <w:pPr>
            <w:pStyle w:val="70710AB1A4FA4C179EA9AA8EC848804C"/>
          </w:pPr>
          <w:r w:rsidRPr="00FE5189">
            <w:rPr>
              <w:rStyle w:val="Pladsholdertekst"/>
            </w:rPr>
            <w:t>Indtast hvor busserne omlægges til</w:t>
          </w:r>
        </w:p>
      </w:docPartBody>
    </w:docPart>
    <w:docPart>
      <w:docPartPr>
        <w:name w:val="65178D7145DD491D9677537BB479287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C66E0B0-0FF8-44ED-9F6E-42C91A17FE45}"/>
      </w:docPartPr>
      <w:docPartBody>
        <w:p w:rsidR="006D143E" w:rsidRDefault="0094593D" w:rsidP="0094593D">
          <w:pPr>
            <w:pStyle w:val="65178D7145DD491D9677537BB479287F"/>
          </w:pPr>
          <w:r w:rsidRPr="00B13CB6">
            <w:rPr>
              <w:rStyle w:val="Pladsholdertekst"/>
            </w:rPr>
            <w:t>Indtast navn</w:t>
          </w:r>
        </w:p>
      </w:docPartBody>
    </w:docPart>
    <w:docPart>
      <w:docPartPr>
        <w:name w:val="1F58AF1194CB4E91BC74ED33B19D33F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3A34210-4947-4338-A84A-764D5DCE5FE8}"/>
      </w:docPartPr>
      <w:docPartBody>
        <w:p w:rsidR="006D143E" w:rsidRDefault="0094593D" w:rsidP="0094593D">
          <w:pPr>
            <w:pStyle w:val="1F58AF1194CB4E91BC74ED33B19D33F5"/>
          </w:pPr>
          <w:r w:rsidRPr="00FE5189">
            <w:rPr>
              <w:rStyle w:val="Pladsholdertekst"/>
            </w:rPr>
            <w:t>Indtast entreprenørfirma</w:t>
          </w:r>
        </w:p>
      </w:docPartBody>
    </w:docPart>
    <w:docPart>
      <w:docPartPr>
        <w:name w:val="9183B8BD05504B7C88065BF7789161A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824EDE7-F320-4137-B55F-048CAC452BD6}"/>
      </w:docPartPr>
      <w:docPartBody>
        <w:p w:rsidR="006D143E" w:rsidRDefault="0094593D" w:rsidP="0094593D">
          <w:pPr>
            <w:pStyle w:val="9183B8BD05504B7C88065BF7789161AE"/>
          </w:pPr>
          <w:r w:rsidRPr="00FE5189">
            <w:rPr>
              <w:rStyle w:val="Pladsholdertekst"/>
            </w:rPr>
            <w:t>Indtast byggeleders eller anden kontaktpersons navn</w:t>
          </w:r>
        </w:p>
      </w:docPartBody>
    </w:docPart>
    <w:docPart>
      <w:docPartPr>
        <w:name w:val="3041AB6C0F034FCCAE1C1F0B4D6CE79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1F0FB7C-6560-426E-B1A6-C3D03DDB7FB2}"/>
      </w:docPartPr>
      <w:docPartBody>
        <w:p w:rsidR="006D143E" w:rsidRDefault="0094593D" w:rsidP="0094593D">
          <w:pPr>
            <w:pStyle w:val="3041AB6C0F034FCCAE1C1F0B4D6CE794"/>
          </w:pPr>
          <w:r w:rsidRPr="00B22F7A">
            <w:rPr>
              <w:rStyle w:val="Pladsholdertekst"/>
              <w:szCs w:val="28"/>
            </w:rPr>
            <w:t>Vælg en dato</w:t>
          </w:r>
        </w:p>
      </w:docPartBody>
    </w:docPart>
    <w:docPart>
      <w:docPartPr>
        <w:name w:val="F721A355CB144CC68C5B0BA1A3F990C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0548E47-6E66-42A0-8A03-F9FBE3FA5CC9}"/>
      </w:docPartPr>
      <w:docPartBody>
        <w:p w:rsidR="006D143E" w:rsidRDefault="0094593D" w:rsidP="0094593D">
          <w:pPr>
            <w:pStyle w:val="F721A355CB144CC68C5B0BA1A3F990CA"/>
          </w:pPr>
          <w:r w:rsidRPr="00B22F7A">
            <w:rPr>
              <w:rStyle w:val="Pladsholdertekst"/>
              <w:b/>
              <w:szCs w:val="28"/>
            </w:rPr>
            <w:t>Indtast start</w:t>
          </w:r>
        </w:p>
      </w:docPartBody>
    </w:docPart>
    <w:docPart>
      <w:docPartPr>
        <w:name w:val="12698299F1754445A1491BD4FBDA7A4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E3B7E11-2E91-4FFF-B18F-C17E5FEA7F21}"/>
      </w:docPartPr>
      <w:docPartBody>
        <w:p w:rsidR="006D143E" w:rsidRDefault="0094593D" w:rsidP="0094593D">
          <w:pPr>
            <w:pStyle w:val="12698299F1754445A1491BD4FBDA7A45"/>
          </w:pPr>
          <w:r w:rsidRPr="00B22F7A">
            <w:rPr>
              <w:rStyle w:val="Pladsholdertekst"/>
              <w:b/>
              <w:szCs w:val="28"/>
            </w:rPr>
            <w:t>Indtast slut</w:t>
          </w:r>
        </w:p>
      </w:docPartBody>
    </w:docPart>
    <w:docPart>
      <w:docPartPr>
        <w:name w:val="5F25F84051EA42E489333FC2A4A0A3B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7321F8C-2461-462C-82ED-CB1AD6C1CB9D}"/>
      </w:docPartPr>
      <w:docPartBody>
        <w:p w:rsidR="006D143E" w:rsidRDefault="0094593D" w:rsidP="0094593D">
          <w:pPr>
            <w:pStyle w:val="5F25F84051EA42E489333FC2A4A0A3B8"/>
          </w:pPr>
          <w:r w:rsidRPr="004B7732">
            <w:rPr>
              <w:rStyle w:val="Pladsholdertekst"/>
              <w:szCs w:val="28"/>
            </w:rPr>
            <w:t xml:space="preserve">Klik </w:t>
          </w:r>
          <w:r>
            <w:rPr>
              <w:rStyle w:val="Pladsholdertekst"/>
              <w:szCs w:val="28"/>
            </w:rPr>
            <w:t>her</w:t>
          </w:r>
          <w:r w:rsidRPr="004B7732">
            <w:rPr>
              <w:rStyle w:val="Pladsholdertekst"/>
              <w:szCs w:val="28"/>
            </w:rPr>
            <w:t xml:space="preserve"> for at angive en dato.</w:t>
          </w:r>
        </w:p>
      </w:docPartBody>
    </w:docPart>
    <w:docPart>
      <w:docPartPr>
        <w:name w:val="1DBFA25A2DBA4A96B3C0E3C0A902C42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FCA590D-EA07-49EB-9D50-5B5A7E065E2D}"/>
      </w:docPartPr>
      <w:docPartBody>
        <w:p w:rsidR="006D143E" w:rsidRDefault="0094593D" w:rsidP="0094593D">
          <w:pPr>
            <w:pStyle w:val="1DBFA25A2DBA4A96B3C0E3C0A902C429"/>
          </w:pPr>
          <w:r w:rsidRPr="0093536D">
            <w:rPr>
              <w:rStyle w:val="Pladsholdertekst"/>
            </w:rPr>
            <w:t>Angiv, hvornår I forventer at være færdige</w:t>
          </w:r>
        </w:p>
      </w:docPartBody>
    </w:docPart>
    <w:docPart>
      <w:docPartPr>
        <w:name w:val="A4509AB56B9F4D60B77C88D601F0E5A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782217D-D901-4778-980C-885B99A4F4B8}"/>
      </w:docPartPr>
      <w:docPartBody>
        <w:p w:rsidR="006D143E" w:rsidRDefault="0094593D" w:rsidP="0094593D">
          <w:pPr>
            <w:pStyle w:val="A4509AB56B9F4D60B77C88D601F0E5A7"/>
          </w:pPr>
          <w:r w:rsidRPr="00020FF8">
            <w:rPr>
              <w:rStyle w:val="Pladsholdertekst"/>
            </w:rPr>
            <w:t>Indtast entreprenørfirma</w:t>
          </w:r>
        </w:p>
      </w:docPartBody>
    </w:docPart>
    <w:docPart>
      <w:docPartPr>
        <w:name w:val="CEB99759227845B4BA8FA4958BEE2EE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757BEED-40EB-4517-8492-E516375E7D46}"/>
      </w:docPartPr>
      <w:docPartBody>
        <w:p w:rsidR="006D143E" w:rsidRDefault="0094593D" w:rsidP="0094593D">
          <w:pPr>
            <w:pStyle w:val="CEB99759227845B4BA8FA4958BEE2EE2"/>
          </w:pPr>
          <w:r w:rsidRPr="00020FF8">
            <w:rPr>
              <w:rStyle w:val="Pladsholdertekst"/>
            </w:rPr>
            <w:t>Indtast byggeleders eller anden kontaktpersons navn</w:t>
          </w:r>
        </w:p>
      </w:docPartBody>
    </w:docPart>
    <w:docPart>
      <w:docPartPr>
        <w:name w:val="D480221600C24A80A74E32104B779DA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848D5F8-0428-403D-A51D-E7A522AF6A85}"/>
      </w:docPartPr>
      <w:docPartBody>
        <w:p w:rsidR="006D143E" w:rsidRDefault="0094593D" w:rsidP="0094593D">
          <w:pPr>
            <w:pStyle w:val="D480221600C24A80A74E32104B779DAA"/>
          </w:pPr>
          <w:r>
            <w:rPr>
              <w:rStyle w:val="Pladsholdertekst"/>
            </w:rPr>
            <w:t xml:space="preserve">Indtast </w:t>
          </w:r>
          <w:r w:rsidRPr="00CC675F">
            <w:rPr>
              <w:rStyle w:val="Pladsholdertekst"/>
              <w:szCs w:val="28"/>
            </w:rPr>
            <w:t>navn</w:t>
          </w:r>
        </w:p>
      </w:docPartBody>
    </w:docPart>
    <w:docPart>
      <w:docPartPr>
        <w:name w:val="2A175AF7A463468D8A5409FD8887C67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2DDEB4B-F0F7-45C3-BAF9-7A0DB3837CD1}"/>
      </w:docPartPr>
      <w:docPartBody>
        <w:p w:rsidR="006D143E" w:rsidRDefault="0094593D" w:rsidP="0094593D">
          <w:pPr>
            <w:pStyle w:val="2A175AF7A463468D8A5409FD8887C678"/>
          </w:pPr>
          <w:r w:rsidRPr="00CC675F">
            <w:rPr>
              <w:rStyle w:val="Pladsholdertekst"/>
              <w:szCs w:val="28"/>
            </w:rPr>
            <w:t>Vælg fra listen</w:t>
          </w:r>
        </w:p>
      </w:docPartBody>
    </w:docPart>
    <w:docPart>
      <w:docPartPr>
        <w:name w:val="E1F5D4758AB2466CA21AF04AA23F247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6FF5504-5A63-40E7-93E6-96948FA5B510}"/>
      </w:docPartPr>
      <w:docPartBody>
        <w:p w:rsidR="006D143E" w:rsidRDefault="0094593D" w:rsidP="0094593D">
          <w:pPr>
            <w:pStyle w:val="E1F5D4758AB2466CA21AF04AA23F2476"/>
          </w:pPr>
          <w:r w:rsidRPr="00705DBF">
            <w:rPr>
              <w:rStyle w:val="Pladsholdertekst"/>
              <w:b/>
              <w:sz w:val="36"/>
              <w:szCs w:val="36"/>
            </w:rPr>
            <w:t>Indtast periode</w:t>
          </w:r>
        </w:p>
      </w:docPartBody>
    </w:docPart>
    <w:docPart>
      <w:docPartPr>
        <w:name w:val="30831CB6BD474043A0202687638296E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332A9BE-173A-4618-8B9F-50AF3720CC5F}"/>
      </w:docPartPr>
      <w:docPartBody>
        <w:p w:rsidR="006D143E" w:rsidRDefault="0094593D" w:rsidP="0094593D">
          <w:pPr>
            <w:pStyle w:val="30831CB6BD474043A0202687638296EB"/>
          </w:pPr>
          <w:r w:rsidRPr="00705DBF">
            <w:rPr>
              <w:rStyle w:val="Pladsholdertekst"/>
              <w:b/>
              <w:sz w:val="36"/>
              <w:szCs w:val="36"/>
            </w:rPr>
            <w:t>Indtast start</w:t>
          </w:r>
        </w:p>
      </w:docPartBody>
    </w:docPart>
    <w:docPart>
      <w:docPartPr>
        <w:name w:val="03299AFECE364204B40999A47D99516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42ADCFF-C80A-42F2-83FB-9F69BFB23ED0}"/>
      </w:docPartPr>
      <w:docPartBody>
        <w:p w:rsidR="006D143E" w:rsidRDefault="0094593D" w:rsidP="0094593D">
          <w:pPr>
            <w:pStyle w:val="03299AFECE364204B40999A47D995160"/>
          </w:pPr>
          <w:r w:rsidRPr="00705DBF">
            <w:rPr>
              <w:rStyle w:val="Pladsholdertekst"/>
              <w:b/>
              <w:sz w:val="36"/>
              <w:szCs w:val="36"/>
            </w:rPr>
            <w:t>Indtast slut</w:t>
          </w:r>
        </w:p>
      </w:docPartBody>
    </w:docPart>
    <w:docPart>
      <w:docPartPr>
        <w:name w:val="D41885CA918A4ED58A5C48B32D84C42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A4A360B-E0A4-4070-8CA0-7F7820F3CA67}"/>
      </w:docPartPr>
      <w:docPartBody>
        <w:p w:rsidR="006D143E" w:rsidRDefault="0094593D" w:rsidP="0094593D">
          <w:pPr>
            <w:pStyle w:val="D41885CA918A4ED58A5C48B32D84C422"/>
          </w:pPr>
          <w:r w:rsidRPr="00020FF8">
            <w:rPr>
              <w:rStyle w:val="Pladsholdertekst"/>
            </w:rPr>
            <w:t>Indtast entreprenørfirma</w:t>
          </w:r>
        </w:p>
      </w:docPartBody>
    </w:docPart>
    <w:docPart>
      <w:docPartPr>
        <w:name w:val="940D822E60364FE488250907254763F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6C3E243-1B8D-4CA4-BA05-6BAD6EBBEB8B}"/>
      </w:docPartPr>
      <w:docPartBody>
        <w:p w:rsidR="006D143E" w:rsidRDefault="0094593D" w:rsidP="0094593D">
          <w:pPr>
            <w:pStyle w:val="940D822E60364FE488250907254763F3"/>
          </w:pPr>
          <w:r w:rsidRPr="00020FF8">
            <w:rPr>
              <w:rStyle w:val="Pladsholdertekst"/>
            </w:rPr>
            <w:t>Indtast byggeleders eller anden kontaktpersons navn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772722"/>
    <w:rsid w:val="00182A0E"/>
    <w:rsid w:val="002D6329"/>
    <w:rsid w:val="004B1A93"/>
    <w:rsid w:val="004C61CC"/>
    <w:rsid w:val="005F49F8"/>
    <w:rsid w:val="00635B1B"/>
    <w:rsid w:val="00680EB3"/>
    <w:rsid w:val="006D143E"/>
    <w:rsid w:val="006F6917"/>
    <w:rsid w:val="00772722"/>
    <w:rsid w:val="00851290"/>
    <w:rsid w:val="0094593D"/>
    <w:rsid w:val="00CD3A9D"/>
    <w:rsid w:val="00D50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851290"/>
    <w:rPr>
      <w:color w:val="808080"/>
    </w:rPr>
  </w:style>
  <w:style w:type="paragraph" w:customStyle="1" w:styleId="97A0A0F329BD4846BA7B2A3599B71A93">
    <w:name w:val="97A0A0F329BD4846BA7B2A3599B71A93"/>
  </w:style>
  <w:style w:type="paragraph" w:customStyle="1" w:styleId="C83A8356F6E34490961FA6C86626D2BA">
    <w:name w:val="C83A8356F6E34490961FA6C86626D2BA"/>
  </w:style>
  <w:style w:type="paragraph" w:customStyle="1" w:styleId="B5DF91F577AA42B298A1F2E199787E36">
    <w:name w:val="B5DF91F577AA42B298A1F2E199787E36"/>
  </w:style>
  <w:style w:type="paragraph" w:customStyle="1" w:styleId="1D63B9FA7D244415A9932BA8C21D07BF">
    <w:name w:val="1D63B9FA7D244415A9932BA8C21D07BF"/>
  </w:style>
  <w:style w:type="paragraph" w:customStyle="1" w:styleId="A53D0C1CA7E64B569FE28238FE9F38DD">
    <w:name w:val="A53D0C1CA7E64B569FE28238FE9F38DD"/>
    <w:rsid w:val="006F6917"/>
    <w:pPr>
      <w:spacing w:after="160" w:line="259" w:lineRule="auto"/>
    </w:pPr>
  </w:style>
  <w:style w:type="paragraph" w:customStyle="1" w:styleId="723E734A8C9E4A93976E0C66CB70C450">
    <w:name w:val="723E734A8C9E4A93976E0C66CB70C450"/>
    <w:rsid w:val="006F6917"/>
    <w:pPr>
      <w:spacing w:after="160" w:line="259" w:lineRule="auto"/>
    </w:pPr>
  </w:style>
  <w:style w:type="paragraph" w:customStyle="1" w:styleId="9BA762CE7E10454C937CF2F10EBB7375">
    <w:name w:val="9BA762CE7E10454C937CF2F10EBB7375"/>
    <w:rsid w:val="006F6917"/>
    <w:pPr>
      <w:spacing w:after="160" w:line="259" w:lineRule="auto"/>
    </w:pPr>
  </w:style>
  <w:style w:type="paragraph" w:customStyle="1" w:styleId="B6CEDA3CA9AA48149CB0C9219DEDB35C">
    <w:name w:val="B6CEDA3CA9AA48149CB0C9219DEDB35C"/>
    <w:rsid w:val="006F6917"/>
    <w:pPr>
      <w:spacing w:after="160" w:line="259" w:lineRule="auto"/>
    </w:pPr>
  </w:style>
  <w:style w:type="paragraph" w:customStyle="1" w:styleId="49171799A9C34831AC333F71E7AC6596">
    <w:name w:val="49171799A9C34831AC333F71E7AC6596"/>
    <w:rsid w:val="006F6917"/>
    <w:pPr>
      <w:spacing w:after="160" w:line="259" w:lineRule="auto"/>
    </w:pPr>
  </w:style>
  <w:style w:type="paragraph" w:customStyle="1" w:styleId="9F173B09175C41E39587DF6E4835986F">
    <w:name w:val="9F173B09175C41E39587DF6E4835986F"/>
    <w:rsid w:val="006F6917"/>
    <w:pPr>
      <w:spacing w:after="160" w:line="259" w:lineRule="auto"/>
    </w:pPr>
  </w:style>
  <w:style w:type="paragraph" w:customStyle="1" w:styleId="32B41317C37C48C3BC026E00A0F7B28D">
    <w:name w:val="32B41317C37C48C3BC026E00A0F7B28D"/>
    <w:rsid w:val="006F6917"/>
    <w:pPr>
      <w:spacing w:after="160" w:line="259" w:lineRule="auto"/>
    </w:pPr>
  </w:style>
  <w:style w:type="paragraph" w:customStyle="1" w:styleId="72C5355735F642CC8E17632472780D61">
    <w:name w:val="72C5355735F642CC8E17632472780D61"/>
    <w:rsid w:val="006F6917"/>
    <w:pPr>
      <w:spacing w:after="160" w:line="259" w:lineRule="auto"/>
    </w:pPr>
  </w:style>
  <w:style w:type="paragraph" w:customStyle="1" w:styleId="2D4369893C984898A5892C7E150E12BB">
    <w:name w:val="2D4369893C984898A5892C7E150E12BB"/>
    <w:rsid w:val="006F6917"/>
    <w:pPr>
      <w:spacing w:after="160" w:line="259" w:lineRule="auto"/>
    </w:pPr>
  </w:style>
  <w:style w:type="paragraph" w:customStyle="1" w:styleId="C3ABFB036CCB47FD9CCB47A0629CF9C1">
    <w:name w:val="C3ABFB036CCB47FD9CCB47A0629CF9C1"/>
    <w:rsid w:val="006F6917"/>
    <w:pPr>
      <w:spacing w:after="160" w:line="259" w:lineRule="auto"/>
    </w:pPr>
  </w:style>
  <w:style w:type="paragraph" w:customStyle="1" w:styleId="D71EAF5A245B495D809EFC7BA0C8F290">
    <w:name w:val="D71EAF5A245B495D809EFC7BA0C8F290"/>
    <w:rsid w:val="006F6917"/>
    <w:pPr>
      <w:spacing w:after="160" w:line="259" w:lineRule="auto"/>
    </w:pPr>
  </w:style>
  <w:style w:type="paragraph" w:customStyle="1" w:styleId="E558144B8F1B4BC0AE6F5F5F952F731B">
    <w:name w:val="E558144B8F1B4BC0AE6F5F5F952F731B"/>
    <w:rsid w:val="006F6917"/>
    <w:pPr>
      <w:spacing w:after="160" w:line="259" w:lineRule="auto"/>
    </w:pPr>
  </w:style>
  <w:style w:type="paragraph" w:customStyle="1" w:styleId="6D98E2BA92EF4680BC49042DC51CB152">
    <w:name w:val="6D98E2BA92EF4680BC49042DC51CB152"/>
    <w:rsid w:val="006F6917"/>
    <w:pPr>
      <w:spacing w:after="160" w:line="259" w:lineRule="auto"/>
    </w:pPr>
  </w:style>
  <w:style w:type="paragraph" w:customStyle="1" w:styleId="A2FE572DDE2E487B8D59C3BF368C6532">
    <w:name w:val="A2FE572DDE2E487B8D59C3BF368C6532"/>
    <w:rsid w:val="006F6917"/>
    <w:pPr>
      <w:spacing w:after="160" w:line="259" w:lineRule="auto"/>
    </w:pPr>
  </w:style>
  <w:style w:type="paragraph" w:customStyle="1" w:styleId="D7D42AA9631F4D1889EAE2DF429E7E79">
    <w:name w:val="D7D42AA9631F4D1889EAE2DF429E7E79"/>
    <w:rsid w:val="006F6917"/>
    <w:pPr>
      <w:spacing w:after="160" w:line="259" w:lineRule="auto"/>
    </w:pPr>
  </w:style>
  <w:style w:type="paragraph" w:customStyle="1" w:styleId="98B59DAE0AB74528A486E3F8045A301C">
    <w:name w:val="98B59DAE0AB74528A486E3F8045A301C"/>
    <w:rsid w:val="006F6917"/>
    <w:pPr>
      <w:spacing w:after="160" w:line="259" w:lineRule="auto"/>
    </w:pPr>
  </w:style>
  <w:style w:type="paragraph" w:customStyle="1" w:styleId="38D714DF26854D1E888493141A91537F">
    <w:name w:val="38D714DF26854D1E888493141A91537F"/>
    <w:rsid w:val="006F6917"/>
    <w:pPr>
      <w:spacing w:after="160" w:line="259" w:lineRule="auto"/>
    </w:pPr>
  </w:style>
  <w:style w:type="paragraph" w:customStyle="1" w:styleId="42A1588430A442599514FD4F41072A06">
    <w:name w:val="42A1588430A442599514FD4F41072A06"/>
    <w:rsid w:val="006F6917"/>
    <w:pPr>
      <w:spacing w:after="160" w:line="259" w:lineRule="auto"/>
    </w:pPr>
  </w:style>
  <w:style w:type="paragraph" w:customStyle="1" w:styleId="52563B98CC2B4B06A9E587934CD386B6">
    <w:name w:val="52563B98CC2B4B06A9E587934CD386B6"/>
    <w:rsid w:val="006F6917"/>
    <w:pPr>
      <w:spacing w:after="160" w:line="259" w:lineRule="auto"/>
    </w:pPr>
  </w:style>
  <w:style w:type="paragraph" w:customStyle="1" w:styleId="4A38B7E432934210B44005DA0A794670">
    <w:name w:val="4A38B7E432934210B44005DA0A794670"/>
    <w:rsid w:val="006F6917"/>
    <w:pPr>
      <w:spacing w:after="160" w:line="259" w:lineRule="auto"/>
    </w:pPr>
  </w:style>
  <w:style w:type="paragraph" w:customStyle="1" w:styleId="2FDFCBAB937C498AA2F1B0F8E68B74B1">
    <w:name w:val="2FDFCBAB937C498AA2F1B0F8E68B74B1"/>
    <w:rsid w:val="006F6917"/>
    <w:pPr>
      <w:spacing w:after="160" w:line="259" w:lineRule="auto"/>
    </w:pPr>
  </w:style>
  <w:style w:type="paragraph" w:customStyle="1" w:styleId="3C3ADFE9A7DE43F78B2CB9E3B73B7765">
    <w:name w:val="3C3ADFE9A7DE43F78B2CB9E3B73B7765"/>
    <w:rsid w:val="006F6917"/>
    <w:pPr>
      <w:spacing w:after="160" w:line="259" w:lineRule="auto"/>
    </w:pPr>
  </w:style>
  <w:style w:type="paragraph" w:customStyle="1" w:styleId="B9E8A3364DFA421297255EFDAECF66D3">
    <w:name w:val="B9E8A3364DFA421297255EFDAECF66D3"/>
    <w:rsid w:val="006F6917"/>
    <w:pPr>
      <w:spacing w:after="160" w:line="259" w:lineRule="auto"/>
    </w:pPr>
  </w:style>
  <w:style w:type="paragraph" w:customStyle="1" w:styleId="C76C4B85D3CD4A9A845B8C46CAD73BFF">
    <w:name w:val="C76C4B85D3CD4A9A845B8C46CAD73BFF"/>
    <w:rsid w:val="006F6917"/>
    <w:pPr>
      <w:spacing w:after="160" w:line="259" w:lineRule="auto"/>
    </w:pPr>
  </w:style>
  <w:style w:type="paragraph" w:customStyle="1" w:styleId="265765B1D38C4537AC22F21ECE3254A8">
    <w:name w:val="265765B1D38C4537AC22F21ECE3254A8"/>
    <w:rsid w:val="006F6917"/>
    <w:pPr>
      <w:spacing w:after="160" w:line="259" w:lineRule="auto"/>
    </w:pPr>
  </w:style>
  <w:style w:type="paragraph" w:customStyle="1" w:styleId="18DB4FA331544AE9823D23B5ADDAF72A">
    <w:name w:val="18DB4FA331544AE9823D23B5ADDAF72A"/>
    <w:rsid w:val="006F6917"/>
    <w:pPr>
      <w:spacing w:after="160" w:line="259" w:lineRule="auto"/>
    </w:pPr>
  </w:style>
  <w:style w:type="paragraph" w:customStyle="1" w:styleId="D664EAC8575D44DF824B339970AA1794">
    <w:name w:val="D664EAC8575D44DF824B339970AA1794"/>
    <w:rsid w:val="006F6917"/>
    <w:pPr>
      <w:spacing w:after="160" w:line="259" w:lineRule="auto"/>
    </w:pPr>
  </w:style>
  <w:style w:type="paragraph" w:customStyle="1" w:styleId="9D046BB5C8414459AEEF4DB9D6C60EEF">
    <w:name w:val="9D046BB5C8414459AEEF4DB9D6C60EEF"/>
    <w:rsid w:val="006F6917"/>
    <w:pPr>
      <w:spacing w:after="160" w:line="259" w:lineRule="auto"/>
    </w:pPr>
  </w:style>
  <w:style w:type="paragraph" w:customStyle="1" w:styleId="2FC3FF7201FF489493D7A235E8BC2412">
    <w:name w:val="2FC3FF7201FF489493D7A235E8BC2412"/>
    <w:rsid w:val="006F6917"/>
    <w:pPr>
      <w:spacing w:after="160" w:line="259" w:lineRule="auto"/>
    </w:pPr>
  </w:style>
  <w:style w:type="paragraph" w:customStyle="1" w:styleId="603A1FCEF4ED4DCBA48DD603E32344D2">
    <w:name w:val="603A1FCEF4ED4DCBA48DD603E32344D2"/>
    <w:rsid w:val="006F6917"/>
    <w:pPr>
      <w:spacing w:after="160" w:line="259" w:lineRule="auto"/>
    </w:pPr>
  </w:style>
  <w:style w:type="paragraph" w:customStyle="1" w:styleId="CD26F350C49142B2A6D89A225A5FA3FC">
    <w:name w:val="CD26F350C49142B2A6D89A225A5FA3FC"/>
    <w:rsid w:val="006F6917"/>
    <w:pPr>
      <w:spacing w:after="160" w:line="259" w:lineRule="auto"/>
    </w:pPr>
  </w:style>
  <w:style w:type="paragraph" w:customStyle="1" w:styleId="AB0849B3B4E04C27B4D8891470795962">
    <w:name w:val="AB0849B3B4E04C27B4D8891470795962"/>
    <w:rsid w:val="006F6917"/>
    <w:pPr>
      <w:spacing w:after="160" w:line="259" w:lineRule="auto"/>
    </w:pPr>
  </w:style>
  <w:style w:type="paragraph" w:customStyle="1" w:styleId="E7A0FFB23B2F4622B99AF47E5C81A662">
    <w:name w:val="E7A0FFB23B2F4622B99AF47E5C81A662"/>
    <w:rsid w:val="006F6917"/>
    <w:pPr>
      <w:spacing w:after="160" w:line="259" w:lineRule="auto"/>
    </w:pPr>
  </w:style>
  <w:style w:type="paragraph" w:customStyle="1" w:styleId="FA83FFACB82B4BCEA24580BCBAB01025">
    <w:name w:val="FA83FFACB82B4BCEA24580BCBAB01025"/>
    <w:rsid w:val="006F6917"/>
    <w:pPr>
      <w:spacing w:after="160" w:line="259" w:lineRule="auto"/>
    </w:pPr>
  </w:style>
  <w:style w:type="paragraph" w:customStyle="1" w:styleId="09DD9DF7A9234A20A47B84FFE2D15C21">
    <w:name w:val="09DD9DF7A9234A20A47B84FFE2D15C21"/>
    <w:rsid w:val="006F6917"/>
    <w:pPr>
      <w:spacing w:after="160" w:line="259" w:lineRule="auto"/>
    </w:pPr>
  </w:style>
  <w:style w:type="paragraph" w:customStyle="1" w:styleId="074C4EA535E644E5BF0EE5B4AFFFC456">
    <w:name w:val="074C4EA535E644E5BF0EE5B4AFFFC456"/>
    <w:rsid w:val="006F6917"/>
    <w:pPr>
      <w:spacing w:after="160" w:line="259" w:lineRule="auto"/>
    </w:pPr>
  </w:style>
  <w:style w:type="paragraph" w:customStyle="1" w:styleId="DFECD6DD4BB24DE580235AA49652133E">
    <w:name w:val="DFECD6DD4BB24DE580235AA49652133E"/>
    <w:rsid w:val="006F6917"/>
    <w:pPr>
      <w:spacing w:after="160" w:line="259" w:lineRule="auto"/>
    </w:pPr>
  </w:style>
  <w:style w:type="paragraph" w:customStyle="1" w:styleId="F03E54868B5846CA80EB8A255710F663">
    <w:name w:val="F03E54868B5846CA80EB8A255710F663"/>
    <w:rsid w:val="006F6917"/>
    <w:pPr>
      <w:spacing w:after="160" w:line="259" w:lineRule="auto"/>
    </w:pPr>
  </w:style>
  <w:style w:type="paragraph" w:customStyle="1" w:styleId="AC53FB5B5AE84E679A1E0965169B09F5">
    <w:name w:val="AC53FB5B5AE84E679A1E0965169B09F5"/>
    <w:rsid w:val="006F6917"/>
    <w:pPr>
      <w:spacing w:after="160" w:line="259" w:lineRule="auto"/>
    </w:pPr>
  </w:style>
  <w:style w:type="paragraph" w:customStyle="1" w:styleId="C597FCE61A344C15BB608C1379BC17BB">
    <w:name w:val="C597FCE61A344C15BB608C1379BC17BB"/>
    <w:rsid w:val="006F6917"/>
    <w:pPr>
      <w:spacing w:after="160" w:line="259" w:lineRule="auto"/>
    </w:pPr>
  </w:style>
  <w:style w:type="paragraph" w:customStyle="1" w:styleId="0C4A201E11FF4A66ACFB58010B813A0A">
    <w:name w:val="0C4A201E11FF4A66ACFB58010B813A0A"/>
    <w:rsid w:val="006F6917"/>
    <w:pPr>
      <w:spacing w:after="160" w:line="259" w:lineRule="auto"/>
    </w:pPr>
  </w:style>
  <w:style w:type="paragraph" w:customStyle="1" w:styleId="BEEFD15A989940FC9B4D1DB6D0927FEC">
    <w:name w:val="BEEFD15A989940FC9B4D1DB6D0927FEC"/>
    <w:rsid w:val="006F6917"/>
    <w:pPr>
      <w:spacing w:after="160" w:line="259" w:lineRule="auto"/>
    </w:pPr>
  </w:style>
  <w:style w:type="paragraph" w:customStyle="1" w:styleId="8F008D65C1BA4A56A370AC035CB9DBC5">
    <w:name w:val="8F008D65C1BA4A56A370AC035CB9DBC5"/>
    <w:rsid w:val="006F6917"/>
    <w:pPr>
      <w:spacing w:after="160" w:line="259" w:lineRule="auto"/>
    </w:pPr>
  </w:style>
  <w:style w:type="paragraph" w:customStyle="1" w:styleId="DBAF4CA6022F4D98BD1B1344A16F6AE6">
    <w:name w:val="DBAF4CA6022F4D98BD1B1344A16F6AE6"/>
    <w:rsid w:val="006F6917"/>
    <w:pPr>
      <w:spacing w:after="160" w:line="259" w:lineRule="auto"/>
    </w:pPr>
  </w:style>
  <w:style w:type="paragraph" w:customStyle="1" w:styleId="B709AC7FB36E4359B40344D1C1E95208">
    <w:name w:val="B709AC7FB36E4359B40344D1C1E95208"/>
    <w:rsid w:val="006F6917"/>
    <w:pPr>
      <w:spacing w:after="160" w:line="259" w:lineRule="auto"/>
    </w:pPr>
  </w:style>
  <w:style w:type="paragraph" w:customStyle="1" w:styleId="415A00FB6A39437ABD0E8CF337D9CDDA">
    <w:name w:val="415A00FB6A39437ABD0E8CF337D9CDDA"/>
    <w:rsid w:val="006F6917"/>
    <w:pPr>
      <w:spacing w:after="160" w:line="259" w:lineRule="auto"/>
    </w:pPr>
  </w:style>
  <w:style w:type="paragraph" w:customStyle="1" w:styleId="37BBCEBF2AAF4787BF2E347D801DF295">
    <w:name w:val="37BBCEBF2AAF4787BF2E347D801DF295"/>
    <w:rsid w:val="006F6917"/>
    <w:pPr>
      <w:spacing w:after="160" w:line="259" w:lineRule="auto"/>
    </w:pPr>
  </w:style>
  <w:style w:type="paragraph" w:customStyle="1" w:styleId="03606C9640594A00B9368A48EDC470E6">
    <w:name w:val="03606C9640594A00B9368A48EDC470E6"/>
    <w:rsid w:val="006F6917"/>
    <w:pPr>
      <w:spacing w:after="160" w:line="259" w:lineRule="auto"/>
    </w:pPr>
  </w:style>
  <w:style w:type="paragraph" w:customStyle="1" w:styleId="F0D09251A823427BA7970AB52007DBCF">
    <w:name w:val="F0D09251A823427BA7970AB52007DBCF"/>
    <w:rsid w:val="006F6917"/>
    <w:pPr>
      <w:spacing w:after="160" w:line="259" w:lineRule="auto"/>
    </w:pPr>
  </w:style>
  <w:style w:type="paragraph" w:customStyle="1" w:styleId="EB2F1F50129F44C6AAF5C591B08E4059">
    <w:name w:val="EB2F1F50129F44C6AAF5C591B08E4059"/>
    <w:rsid w:val="006F6917"/>
    <w:pPr>
      <w:spacing w:after="160" w:line="259" w:lineRule="auto"/>
    </w:pPr>
  </w:style>
  <w:style w:type="paragraph" w:customStyle="1" w:styleId="0536419E6CE54620B8DCB0CEC493BF7C">
    <w:name w:val="0536419E6CE54620B8DCB0CEC493BF7C"/>
    <w:rsid w:val="006F6917"/>
    <w:pPr>
      <w:spacing w:after="160" w:line="259" w:lineRule="auto"/>
    </w:pPr>
  </w:style>
  <w:style w:type="paragraph" w:customStyle="1" w:styleId="409DBFB825BF443393FDCE5BAE388A04">
    <w:name w:val="409DBFB825BF443393FDCE5BAE388A04"/>
    <w:rsid w:val="006F6917"/>
    <w:pPr>
      <w:spacing w:after="160" w:line="259" w:lineRule="auto"/>
    </w:pPr>
  </w:style>
  <w:style w:type="paragraph" w:customStyle="1" w:styleId="63CC5EEF017046F4A18AFEF741CEBC7C">
    <w:name w:val="63CC5EEF017046F4A18AFEF741CEBC7C"/>
    <w:rsid w:val="006F6917"/>
    <w:pPr>
      <w:spacing w:after="160" w:line="259" w:lineRule="auto"/>
    </w:pPr>
  </w:style>
  <w:style w:type="paragraph" w:customStyle="1" w:styleId="3C8E182BB89C4373A47DAAEA55DEC4CA">
    <w:name w:val="3C8E182BB89C4373A47DAAEA55DEC4CA"/>
    <w:rsid w:val="006F6917"/>
    <w:pPr>
      <w:spacing w:after="160" w:line="259" w:lineRule="auto"/>
    </w:pPr>
  </w:style>
  <w:style w:type="paragraph" w:customStyle="1" w:styleId="EE6899F907704EB596DCA9F6B8954AFB">
    <w:name w:val="EE6899F907704EB596DCA9F6B8954AFB"/>
    <w:rsid w:val="006F6917"/>
    <w:pPr>
      <w:spacing w:after="160" w:line="259" w:lineRule="auto"/>
    </w:pPr>
  </w:style>
  <w:style w:type="paragraph" w:customStyle="1" w:styleId="464EA15341044FC792A59B7CC7CF6B13">
    <w:name w:val="464EA15341044FC792A59B7CC7CF6B13"/>
    <w:rsid w:val="006F6917"/>
    <w:pPr>
      <w:spacing w:after="160" w:line="259" w:lineRule="auto"/>
    </w:pPr>
  </w:style>
  <w:style w:type="paragraph" w:customStyle="1" w:styleId="5D2A495AEE08464789D3B3C2ACFBED69">
    <w:name w:val="5D2A495AEE08464789D3B3C2ACFBED69"/>
    <w:rsid w:val="006F6917"/>
    <w:pPr>
      <w:spacing w:after="160" w:line="259" w:lineRule="auto"/>
    </w:pPr>
  </w:style>
  <w:style w:type="paragraph" w:customStyle="1" w:styleId="22E07E8D04B240E8A4D7BA0ABB1EF6B0">
    <w:name w:val="22E07E8D04B240E8A4D7BA0ABB1EF6B0"/>
    <w:rsid w:val="006F6917"/>
    <w:pPr>
      <w:spacing w:after="160" w:line="259" w:lineRule="auto"/>
    </w:pPr>
  </w:style>
  <w:style w:type="paragraph" w:customStyle="1" w:styleId="385E75D2C8154035A4295507FB6A73BE">
    <w:name w:val="385E75D2C8154035A4295507FB6A73BE"/>
    <w:rsid w:val="0094593D"/>
    <w:pPr>
      <w:spacing w:after="160" w:line="259" w:lineRule="auto"/>
    </w:pPr>
  </w:style>
  <w:style w:type="paragraph" w:customStyle="1" w:styleId="FFCDE1827F524C3C93202DFCD852091A">
    <w:name w:val="FFCDE1827F524C3C93202DFCD852091A"/>
    <w:rsid w:val="0094593D"/>
    <w:pPr>
      <w:spacing w:after="160" w:line="259" w:lineRule="auto"/>
    </w:pPr>
  </w:style>
  <w:style w:type="paragraph" w:customStyle="1" w:styleId="BCADAD9D9A1149EC83DB7B163E2EC33E">
    <w:name w:val="BCADAD9D9A1149EC83DB7B163E2EC33E"/>
    <w:rsid w:val="0094593D"/>
    <w:pPr>
      <w:spacing w:after="160" w:line="259" w:lineRule="auto"/>
    </w:pPr>
  </w:style>
  <w:style w:type="paragraph" w:customStyle="1" w:styleId="A0C085F05E5946F68AEA94CE6DE7C276">
    <w:name w:val="A0C085F05E5946F68AEA94CE6DE7C276"/>
    <w:rsid w:val="0094593D"/>
    <w:pPr>
      <w:spacing w:after="160" w:line="259" w:lineRule="auto"/>
    </w:pPr>
  </w:style>
  <w:style w:type="paragraph" w:customStyle="1" w:styleId="0A6AC73AFA7543CBAAAA74E379ADEA2C">
    <w:name w:val="0A6AC73AFA7543CBAAAA74E379ADEA2C"/>
    <w:rsid w:val="0094593D"/>
    <w:pPr>
      <w:spacing w:after="160" w:line="259" w:lineRule="auto"/>
    </w:pPr>
  </w:style>
  <w:style w:type="paragraph" w:customStyle="1" w:styleId="D3487D7A62E94CB89272BFFF4640F6DD">
    <w:name w:val="D3487D7A62E94CB89272BFFF4640F6DD"/>
    <w:rsid w:val="0094593D"/>
    <w:pPr>
      <w:spacing w:after="160" w:line="259" w:lineRule="auto"/>
    </w:pPr>
  </w:style>
  <w:style w:type="paragraph" w:customStyle="1" w:styleId="2FA55D00D8A043EAA8B54D3527E6C04E">
    <w:name w:val="2FA55D00D8A043EAA8B54D3527E6C04E"/>
    <w:rsid w:val="0094593D"/>
    <w:pPr>
      <w:spacing w:after="160" w:line="259" w:lineRule="auto"/>
    </w:pPr>
  </w:style>
  <w:style w:type="paragraph" w:customStyle="1" w:styleId="B44647681F1A4C5D9E169086164F7F82">
    <w:name w:val="B44647681F1A4C5D9E169086164F7F82"/>
    <w:rsid w:val="0094593D"/>
    <w:pPr>
      <w:spacing w:after="160" w:line="259" w:lineRule="auto"/>
    </w:pPr>
  </w:style>
  <w:style w:type="paragraph" w:customStyle="1" w:styleId="5A30C523DC33483A9F61411F312A2549">
    <w:name w:val="5A30C523DC33483A9F61411F312A2549"/>
    <w:rsid w:val="0094593D"/>
    <w:pPr>
      <w:spacing w:after="160" w:line="259" w:lineRule="auto"/>
    </w:pPr>
  </w:style>
  <w:style w:type="paragraph" w:customStyle="1" w:styleId="70710AB1A4FA4C179EA9AA8EC848804C">
    <w:name w:val="70710AB1A4FA4C179EA9AA8EC848804C"/>
    <w:rsid w:val="0094593D"/>
    <w:pPr>
      <w:spacing w:after="160" w:line="259" w:lineRule="auto"/>
    </w:pPr>
  </w:style>
  <w:style w:type="paragraph" w:customStyle="1" w:styleId="65178D7145DD491D9677537BB479287F">
    <w:name w:val="65178D7145DD491D9677537BB479287F"/>
    <w:rsid w:val="0094593D"/>
    <w:pPr>
      <w:spacing w:after="160" w:line="259" w:lineRule="auto"/>
    </w:pPr>
  </w:style>
  <w:style w:type="paragraph" w:customStyle="1" w:styleId="1F58AF1194CB4E91BC74ED33B19D33F5">
    <w:name w:val="1F58AF1194CB4E91BC74ED33B19D33F5"/>
    <w:rsid w:val="0094593D"/>
    <w:pPr>
      <w:spacing w:after="160" w:line="259" w:lineRule="auto"/>
    </w:pPr>
  </w:style>
  <w:style w:type="paragraph" w:customStyle="1" w:styleId="9183B8BD05504B7C88065BF7789161AE">
    <w:name w:val="9183B8BD05504B7C88065BF7789161AE"/>
    <w:rsid w:val="0094593D"/>
    <w:pPr>
      <w:spacing w:after="160" w:line="259" w:lineRule="auto"/>
    </w:pPr>
  </w:style>
  <w:style w:type="paragraph" w:customStyle="1" w:styleId="99CE746D6E504AACAAE07C8EC50EDF6F">
    <w:name w:val="99CE746D6E504AACAAE07C8EC50EDF6F"/>
    <w:rsid w:val="0094593D"/>
    <w:pPr>
      <w:spacing w:after="160" w:line="259" w:lineRule="auto"/>
    </w:pPr>
  </w:style>
  <w:style w:type="paragraph" w:customStyle="1" w:styleId="3041AB6C0F034FCCAE1C1F0B4D6CE794">
    <w:name w:val="3041AB6C0F034FCCAE1C1F0B4D6CE794"/>
    <w:rsid w:val="0094593D"/>
    <w:pPr>
      <w:spacing w:after="160" w:line="259" w:lineRule="auto"/>
    </w:pPr>
  </w:style>
  <w:style w:type="paragraph" w:customStyle="1" w:styleId="F721A355CB144CC68C5B0BA1A3F990CA">
    <w:name w:val="F721A355CB144CC68C5B0BA1A3F990CA"/>
    <w:rsid w:val="0094593D"/>
    <w:pPr>
      <w:spacing w:after="160" w:line="259" w:lineRule="auto"/>
    </w:pPr>
  </w:style>
  <w:style w:type="paragraph" w:customStyle="1" w:styleId="12698299F1754445A1491BD4FBDA7A45">
    <w:name w:val="12698299F1754445A1491BD4FBDA7A45"/>
    <w:rsid w:val="0094593D"/>
    <w:pPr>
      <w:spacing w:after="160" w:line="259" w:lineRule="auto"/>
    </w:pPr>
  </w:style>
  <w:style w:type="paragraph" w:customStyle="1" w:styleId="5F25F84051EA42E489333FC2A4A0A3B8">
    <w:name w:val="5F25F84051EA42E489333FC2A4A0A3B8"/>
    <w:rsid w:val="0094593D"/>
    <w:pPr>
      <w:spacing w:after="160" w:line="259" w:lineRule="auto"/>
    </w:pPr>
  </w:style>
  <w:style w:type="paragraph" w:customStyle="1" w:styleId="1DBFA25A2DBA4A96B3C0E3C0A902C429">
    <w:name w:val="1DBFA25A2DBA4A96B3C0E3C0A902C429"/>
    <w:rsid w:val="0094593D"/>
    <w:pPr>
      <w:spacing w:after="160" w:line="259" w:lineRule="auto"/>
    </w:pPr>
  </w:style>
  <w:style w:type="paragraph" w:customStyle="1" w:styleId="A4509AB56B9F4D60B77C88D601F0E5A7">
    <w:name w:val="A4509AB56B9F4D60B77C88D601F0E5A7"/>
    <w:rsid w:val="0094593D"/>
    <w:pPr>
      <w:spacing w:after="160" w:line="259" w:lineRule="auto"/>
    </w:pPr>
  </w:style>
  <w:style w:type="paragraph" w:customStyle="1" w:styleId="CEB99759227845B4BA8FA4958BEE2EE2">
    <w:name w:val="CEB99759227845B4BA8FA4958BEE2EE2"/>
    <w:rsid w:val="0094593D"/>
    <w:pPr>
      <w:spacing w:after="160" w:line="259" w:lineRule="auto"/>
    </w:pPr>
  </w:style>
  <w:style w:type="paragraph" w:customStyle="1" w:styleId="D480221600C24A80A74E32104B779DAA">
    <w:name w:val="D480221600C24A80A74E32104B779DAA"/>
    <w:rsid w:val="0094593D"/>
    <w:pPr>
      <w:spacing w:after="160" w:line="259" w:lineRule="auto"/>
    </w:pPr>
  </w:style>
  <w:style w:type="paragraph" w:customStyle="1" w:styleId="2A175AF7A463468D8A5409FD8887C678">
    <w:name w:val="2A175AF7A463468D8A5409FD8887C678"/>
    <w:rsid w:val="0094593D"/>
    <w:pPr>
      <w:spacing w:after="160" w:line="259" w:lineRule="auto"/>
    </w:pPr>
  </w:style>
  <w:style w:type="paragraph" w:customStyle="1" w:styleId="E1F5D4758AB2466CA21AF04AA23F2476">
    <w:name w:val="E1F5D4758AB2466CA21AF04AA23F2476"/>
    <w:rsid w:val="0094593D"/>
    <w:pPr>
      <w:spacing w:after="160" w:line="259" w:lineRule="auto"/>
    </w:pPr>
  </w:style>
  <w:style w:type="paragraph" w:customStyle="1" w:styleId="30831CB6BD474043A0202687638296EB">
    <w:name w:val="30831CB6BD474043A0202687638296EB"/>
    <w:rsid w:val="0094593D"/>
    <w:pPr>
      <w:spacing w:after="160" w:line="259" w:lineRule="auto"/>
    </w:pPr>
  </w:style>
  <w:style w:type="paragraph" w:customStyle="1" w:styleId="03299AFECE364204B40999A47D995160">
    <w:name w:val="03299AFECE364204B40999A47D995160"/>
    <w:rsid w:val="0094593D"/>
    <w:pPr>
      <w:spacing w:after="160" w:line="259" w:lineRule="auto"/>
    </w:pPr>
  </w:style>
  <w:style w:type="paragraph" w:customStyle="1" w:styleId="D41885CA918A4ED58A5C48B32D84C422">
    <w:name w:val="D41885CA918A4ED58A5C48B32D84C422"/>
    <w:rsid w:val="0094593D"/>
    <w:pPr>
      <w:spacing w:after="160" w:line="259" w:lineRule="auto"/>
    </w:pPr>
  </w:style>
  <w:style w:type="paragraph" w:customStyle="1" w:styleId="940D822E60364FE488250907254763F3">
    <w:name w:val="940D822E60364FE488250907254763F3"/>
    <w:rsid w:val="0094593D"/>
    <w:pPr>
      <w:spacing w:after="160" w:line="259" w:lineRule="auto"/>
    </w:pPr>
  </w:style>
  <w:style w:type="paragraph" w:customStyle="1" w:styleId="87F6144E5F914A9A8EFC1EB50FE99975">
    <w:name w:val="87F6144E5F914A9A8EFC1EB50FE99975"/>
    <w:rsid w:val="00851290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945DEB-6CC0-4CB1-9EA8-7FA7846A9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VAND_HOFOR_Lukning</Template>
  <TotalTime>0</TotalTime>
  <Pages>6</Pages>
  <Words>790</Words>
  <Characters>4825</Characters>
  <Application>Microsoft Office Word</Application>
  <DocSecurity>0</DocSecurity>
  <Lines>40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HOFOR Orientering</vt:lpstr>
      <vt:lpstr>HOFOR Orientering</vt:lpstr>
    </vt:vector>
  </TitlesOfParts>
  <Company>4D Systems A/S</Company>
  <LinksUpToDate>false</LinksUpToDate>
  <CharactersWithSpaces>5604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HOFOR Orientering</dc:title>
  <dc:creator>Sune Ryssel</dc:creator>
  <cp:lastModifiedBy>Synne Nygård</cp:lastModifiedBy>
  <cp:revision>2</cp:revision>
  <cp:lastPrinted>2017-12-04T11:52:00Z</cp:lastPrinted>
  <dcterms:created xsi:type="dcterms:W3CDTF">2018-01-29T09:10:00Z</dcterms:created>
  <dcterms:modified xsi:type="dcterms:W3CDTF">2018-01-29T09:10:00Z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older_Number">
    <vt:lpwstr/>
  </property>
  <property fmtid="{D5CDD505-2E9C-101B-9397-08002B2CF9AE}" pid="3" name="Folder_Code">
    <vt:lpwstr/>
  </property>
  <property fmtid="{D5CDD505-2E9C-101B-9397-08002B2CF9AE}" pid="4" name="Folder_Name">
    <vt:lpwstr/>
  </property>
  <property fmtid="{D5CDD505-2E9C-101B-9397-08002B2CF9AE}" pid="5" name="Folder_Description">
    <vt:lpwstr/>
  </property>
  <property fmtid="{D5CDD505-2E9C-101B-9397-08002B2CF9AE}" pid="6" name="/Folder_Name/">
    <vt:lpwstr/>
  </property>
  <property fmtid="{D5CDD505-2E9C-101B-9397-08002B2CF9AE}" pid="7" name="/Folder_Description/">
    <vt:lpwstr/>
  </property>
  <property fmtid="{D5CDD505-2E9C-101B-9397-08002B2CF9AE}" pid="8" name="Folder_Version">
    <vt:lpwstr/>
  </property>
  <property fmtid="{D5CDD505-2E9C-101B-9397-08002B2CF9AE}" pid="9" name="Folder_VersionSeq">
    <vt:lpwstr/>
  </property>
  <property fmtid="{D5CDD505-2E9C-101B-9397-08002B2CF9AE}" pid="10" name="Folder_Manager">
    <vt:lpwstr/>
  </property>
  <property fmtid="{D5CDD505-2E9C-101B-9397-08002B2CF9AE}" pid="11" name="Folder_ManagerDesc">
    <vt:lpwstr/>
  </property>
  <property fmtid="{D5CDD505-2E9C-101B-9397-08002B2CF9AE}" pid="12" name="Folder_Storage">
    <vt:lpwstr/>
  </property>
  <property fmtid="{D5CDD505-2E9C-101B-9397-08002B2CF9AE}" pid="13" name="Folder_StorageDesc">
    <vt:lpwstr/>
  </property>
  <property fmtid="{D5CDD505-2E9C-101B-9397-08002B2CF9AE}" pid="14" name="Folder_Creator">
    <vt:lpwstr/>
  </property>
  <property fmtid="{D5CDD505-2E9C-101B-9397-08002B2CF9AE}" pid="15" name="Folder_CreatorDesc">
    <vt:lpwstr/>
  </property>
  <property fmtid="{D5CDD505-2E9C-101B-9397-08002B2CF9AE}" pid="16" name="Folder_CreateDate">
    <vt:lpwstr/>
  </property>
  <property fmtid="{D5CDD505-2E9C-101B-9397-08002B2CF9AE}" pid="17" name="Folder_Updater">
    <vt:lpwstr/>
  </property>
  <property fmtid="{D5CDD505-2E9C-101B-9397-08002B2CF9AE}" pid="18" name="Folder_UpdaterDesc">
    <vt:lpwstr/>
  </property>
  <property fmtid="{D5CDD505-2E9C-101B-9397-08002B2CF9AE}" pid="19" name="Folder_UpdateDate">
    <vt:lpwstr/>
  </property>
  <property fmtid="{D5CDD505-2E9C-101B-9397-08002B2CF9AE}" pid="20" name="Document_Number">
    <vt:lpwstr/>
  </property>
  <property fmtid="{D5CDD505-2E9C-101B-9397-08002B2CF9AE}" pid="21" name="Document_Name">
    <vt:lpwstr/>
  </property>
  <property fmtid="{D5CDD505-2E9C-101B-9397-08002B2CF9AE}" pid="22" name="Document_FileName">
    <vt:lpwstr/>
  </property>
  <property fmtid="{D5CDD505-2E9C-101B-9397-08002B2CF9AE}" pid="23" name="Document_Version">
    <vt:lpwstr/>
  </property>
  <property fmtid="{D5CDD505-2E9C-101B-9397-08002B2CF9AE}" pid="24" name="Document_VersionSeq">
    <vt:lpwstr/>
  </property>
  <property fmtid="{D5CDD505-2E9C-101B-9397-08002B2CF9AE}" pid="25" name="Document_Creator">
    <vt:lpwstr/>
  </property>
  <property fmtid="{D5CDD505-2E9C-101B-9397-08002B2CF9AE}" pid="26" name="Document_CreatorDesc">
    <vt:lpwstr/>
  </property>
  <property fmtid="{D5CDD505-2E9C-101B-9397-08002B2CF9AE}" pid="27" name="Document_CreateDate">
    <vt:lpwstr/>
  </property>
  <property fmtid="{D5CDD505-2E9C-101B-9397-08002B2CF9AE}" pid="28" name="Document_Updater">
    <vt:lpwstr/>
  </property>
  <property fmtid="{D5CDD505-2E9C-101B-9397-08002B2CF9AE}" pid="29" name="Document_UpdaterDesc">
    <vt:lpwstr/>
  </property>
  <property fmtid="{D5CDD505-2E9C-101B-9397-08002B2CF9AE}" pid="30" name="Document_UpdateDate">
    <vt:lpwstr/>
  </property>
  <property fmtid="{D5CDD505-2E9C-101B-9397-08002B2CF9AE}" pid="31" name="Document_Size">
    <vt:lpwstr/>
  </property>
  <property fmtid="{D5CDD505-2E9C-101B-9397-08002B2CF9AE}" pid="32" name="Document_Storage">
    <vt:lpwstr/>
  </property>
  <property fmtid="{D5CDD505-2E9C-101B-9397-08002B2CF9AE}" pid="33" name="Document_StorageDesc">
    <vt:lpwstr/>
  </property>
  <property fmtid="{D5CDD505-2E9C-101B-9397-08002B2CF9AE}" pid="34" name="Document_Department">
    <vt:lpwstr/>
  </property>
  <property fmtid="{D5CDD505-2E9C-101B-9397-08002B2CF9AE}" pid="35" name="Document_DepartmentDesc">
    <vt:lpwstr/>
  </property>
</Properties>
</file>